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00" w:after="0" w:line="240" w:lineRule="auto"/>
        <w:ind w:left="23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70.584pt;margin-top:175.220001pt;width:506.98pt;height:.1pt;mso-position-horizontal-relative:page;mso-position-vertical-relative:page;z-index:-1989" coordorigin="1412,3504" coordsize="10140,2">
            <v:shape style="position:absolute;left:1412;top:3504;width:10140;height:2" coordorigin="1412,3504" coordsize="10140,0" path="m1412,3504l11551,3504e" filled="f" stroked="t" strokeweight=".82pt" strokecolor="#5B9BD4">
              <v:path arrowok="t"/>
            </v:shape>
          </v:group>
          <w10:wrap type="none"/>
        </w:pict>
      </w:r>
      <w:r>
        <w:rPr/>
        <w:pict>
          <v:group style="position:absolute;margin-left:70.584pt;margin-top:270.769989pt;width:506.98pt;height:.1pt;mso-position-horizontal-relative:page;mso-position-vertical-relative:page;z-index:-1988" coordorigin="1412,5415" coordsize="10140,2">
            <v:shape style="position:absolute;left:1412;top:5415;width:10140;height:2" coordorigin="1412,5415" coordsize="10140,0" path="m1412,5415l11551,5415e" filled="f" stroked="t" strokeweight=".82pt" strokecolor="#5B9BD4">
              <v:path arrowok="t"/>
            </v:shape>
          </v:group>
          <w10:wrap type="none"/>
        </w:pict>
      </w:r>
      <w:r>
        <w:rPr/>
        <w:pict>
          <v:group style="position:absolute;margin-left:70.5pt;margin-top:335.600006pt;width:505.3pt;height:371.25pt;mso-position-horizontal-relative:page;mso-position-vertical-relative:page;z-index:-1987" coordorigin="1410,6712" coordsize="10106,7425">
            <v:shape style="position:absolute;left:7470;top:6803;width:4046;height:4320" type="#_x0000_t75">
              <v:imagedata r:id="rId7" o:title=""/>
            </v:shape>
            <v:shape style="position:absolute;left:1410;top:6712;width:3557;height:4320" type="#_x0000_t75">
              <v:imagedata r:id="rId8" o:title=""/>
            </v:shape>
            <v:shape style="position:absolute;left:4455;top:9817;width:4766;height:4320" type="#_x0000_t75">
              <v:imagedata r:id="rId9" o:title=""/>
            </v:shape>
            <w10:wrap type="none"/>
          </v:group>
        </w:pict>
      </w:r>
      <w:r>
        <w:rPr/>
        <w:pict>
          <v:shape style="width:246.84pt;height:72.6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95" w:lineRule="exact"/>
        <w:ind w:left="995" w:right="258"/>
        <w:jc w:val="center"/>
        <w:rPr>
          <w:rFonts w:ascii="Times New Roman" w:hAnsi="Times New Roman" w:cs="Times New Roman" w:eastAsia="Times New Roman"/>
          <w:sz w:val="72"/>
          <w:szCs w:val="72"/>
        </w:rPr>
      </w:pPr>
      <w:rPr/>
      <w:r>
        <w:rPr>
          <w:rFonts w:ascii="Times New Roman" w:hAnsi="Times New Roman" w:cs="Times New Roman" w:eastAsia="Times New Roman"/>
          <w:sz w:val="72"/>
          <w:szCs w:val="72"/>
          <w:color w:val="2D74B5"/>
          <w:spacing w:val="0"/>
          <w:w w:val="100"/>
          <w:b/>
          <w:bCs/>
        </w:rPr>
        <w:t>DA</w:t>
      </w:r>
      <w:r>
        <w:rPr>
          <w:rFonts w:ascii="Times New Roman" w:hAnsi="Times New Roman" w:cs="Times New Roman" w:eastAsia="Times New Roman"/>
          <w:sz w:val="72"/>
          <w:szCs w:val="72"/>
          <w:color w:val="2D74B5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72"/>
          <w:szCs w:val="72"/>
          <w:color w:val="2D74B5"/>
          <w:spacing w:val="-4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72"/>
          <w:szCs w:val="72"/>
          <w:color w:val="2D74B5"/>
          <w:spacing w:val="0"/>
          <w:w w:val="100"/>
          <w:b/>
          <w:bCs/>
        </w:rPr>
        <w:t>EROUS</w:t>
      </w:r>
      <w:r>
        <w:rPr>
          <w:rFonts w:ascii="Times New Roman" w:hAnsi="Times New Roman" w:cs="Times New Roman" w:eastAsia="Times New Roman"/>
          <w:sz w:val="72"/>
          <w:szCs w:val="72"/>
          <w:color w:val="2D74B5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2D74B5"/>
          <w:spacing w:val="0"/>
          <w:w w:val="100"/>
          <w:b/>
          <w:bCs/>
        </w:rPr>
        <w:t>GOODS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</w:rPr>
      </w:r>
    </w:p>
    <w:p>
      <w:pPr>
        <w:spacing w:before="0" w:after="0" w:line="813" w:lineRule="exact"/>
        <w:ind w:left="2405" w:right="1667"/>
        <w:jc w:val="center"/>
        <w:rPr>
          <w:rFonts w:ascii="Times New Roman" w:hAnsi="Times New Roman" w:cs="Times New Roman" w:eastAsia="Times New Roman"/>
          <w:sz w:val="72"/>
          <w:szCs w:val="72"/>
        </w:rPr>
      </w:pPr>
      <w:rPr/>
      <w:r>
        <w:rPr>
          <w:rFonts w:ascii="Times New Roman" w:hAnsi="Times New Roman" w:cs="Times New Roman" w:eastAsia="Times New Roman"/>
          <w:sz w:val="72"/>
          <w:szCs w:val="72"/>
          <w:color w:val="2D74B5"/>
          <w:spacing w:val="0"/>
          <w:w w:val="100"/>
          <w:b/>
          <w:bCs/>
          <w:position w:val="-2"/>
        </w:rPr>
        <w:t>AWARENESS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3678" w:right="2935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22" w:lineRule="exact"/>
        <w:ind w:left="3484" w:right="2742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5B9BD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340" w:bottom="280" w:left="1720" w:right="1720"/>
        </w:sectPr>
      </w:pPr>
      <w:rPr/>
    </w:p>
    <w:p>
      <w:pPr>
        <w:spacing w:before="99" w:after="0" w:line="240" w:lineRule="auto"/>
        <w:ind w:left="32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8.87071pt;height:54.24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879997" w:type="dxa"/>
      </w:tblPr>
      <w:tblGrid/>
      <w:tr>
        <w:trPr>
          <w:trHeight w:val="744" w:hRule="exact"/>
        </w:trPr>
        <w:tc>
          <w:tcPr>
            <w:tcW w:w="144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77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Re</w:t>
            </w:r>
            <w:r>
              <w:rPr>
                <w:rFonts w:ascii="Arial" w:hAnsi="Arial" w:cs="Arial" w:eastAsia="Arial"/>
                <w:sz w:val="24"/>
                <w:szCs w:val="24"/>
                <w:spacing w:val="-20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No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5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515" w:right="49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Date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96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5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421" w:right="240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-8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9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5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7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Rem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b/>
                <w:bCs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581" w:hRule="exact"/>
        </w:trPr>
        <w:tc>
          <w:tcPr>
            <w:tcW w:w="144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01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445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2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596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948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New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t.</w:t>
            </w:r>
          </w:p>
        </w:tc>
        <w:tc>
          <w:tcPr>
            <w:tcW w:w="139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625" w:hRule="exact"/>
        </w:trPr>
        <w:tc>
          <w:tcPr>
            <w:tcW w:w="144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02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624" w:hRule="exact"/>
        </w:trPr>
        <w:tc>
          <w:tcPr>
            <w:tcW w:w="1442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03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624" w:hRule="exact"/>
        </w:trPr>
        <w:tc>
          <w:tcPr>
            <w:tcW w:w="1442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04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581" w:hRule="exact"/>
        </w:trPr>
        <w:tc>
          <w:tcPr>
            <w:tcW w:w="1442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05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578" w:hRule="exact"/>
        </w:trPr>
        <w:tc>
          <w:tcPr>
            <w:tcW w:w="144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</w:rPr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u w:val="single" w:color="000000"/>
              </w:rPr>
              <w:t>06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581" w:hRule="exact"/>
        </w:trPr>
        <w:tc>
          <w:tcPr>
            <w:tcW w:w="144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07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624" w:hRule="exact"/>
        </w:trPr>
        <w:tc>
          <w:tcPr>
            <w:tcW w:w="1442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08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624" w:hRule="exact"/>
        </w:trPr>
        <w:tc>
          <w:tcPr>
            <w:tcW w:w="1442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09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624" w:hRule="exact"/>
        </w:trPr>
        <w:tc>
          <w:tcPr>
            <w:tcW w:w="144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10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581" w:hRule="exact"/>
        </w:trPr>
        <w:tc>
          <w:tcPr>
            <w:tcW w:w="1442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51" w:right="54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6"/>
                <w:w w:val="100"/>
              </w:rPr>
              <w:t>11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579" w:hRule="exact"/>
        </w:trPr>
        <w:tc>
          <w:tcPr>
            <w:tcW w:w="1442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2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12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39840" w:space="0" w:color="000000"/>
              <w:bottom w:val="single" w:sz="4.64032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581" w:hRule="exact"/>
        </w:trPr>
        <w:tc>
          <w:tcPr>
            <w:tcW w:w="1442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13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4032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624" w:hRule="exact"/>
        </w:trPr>
        <w:tc>
          <w:tcPr>
            <w:tcW w:w="1442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14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624" w:hRule="exact"/>
        </w:trPr>
        <w:tc>
          <w:tcPr>
            <w:tcW w:w="1442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15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39840" w:space="0" w:color="000000"/>
              <w:bottom w:val="single" w:sz="4.64032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624" w:hRule="exact"/>
        </w:trPr>
        <w:tc>
          <w:tcPr>
            <w:tcW w:w="1442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16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4032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624" w:hRule="exact"/>
        </w:trPr>
        <w:tc>
          <w:tcPr>
            <w:tcW w:w="1442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17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624" w:hRule="exact"/>
        </w:trPr>
        <w:tc>
          <w:tcPr>
            <w:tcW w:w="1442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44" w:right="52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18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4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965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390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NumType w:start="1"/>
          <w:pgMar w:footer="415" w:header="0" w:top="600" w:bottom="600" w:left="1220" w:right="360"/>
          <w:footerReference w:type="default" r:id="rId11"/>
          <w:pgSz w:w="12240" w:h="15840"/>
        </w:sectPr>
      </w:pPr>
      <w:rPr/>
    </w:p>
    <w:p>
      <w:pPr>
        <w:spacing w:before="55" w:after="0" w:line="240" w:lineRule="auto"/>
        <w:ind w:left="3791" w:right="3911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ENERA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ILOS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PHY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nsport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principles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strict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follow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66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ASS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ICAT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ptabil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RBIDDEN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identifi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</w:t>
      </w:r>
    </w:p>
    <w:p>
      <w:pPr>
        <w:spacing w:before="0" w:after="0" w:line="240" w:lineRule="auto"/>
        <w:ind w:left="140" w:right="23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otal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orbidd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rov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d).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27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IRCR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NLY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AO)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rbidd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54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ASS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IRCRA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25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RAIN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nvolved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load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storing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nd/or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tailed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23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following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ulations.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44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omponent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rmit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’s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strict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811" w:right="3932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74.75pt;margin-top:13.87312pt;width:355.2pt;height:72.150pt;mso-position-horizontal-relative:page;mso-position-vertical-relative:paragraph;z-index:-1986" coordorigin="1495,277" coordsize="7104,1443">
            <v:shape style="position:absolute;left:1495;top:277;width:1620;height:1443" type="#_x0000_t75">
              <v:imagedata r:id="rId13" o:title=""/>
            </v:shape>
            <v:shape style="position:absolute;left:3170;top:280;width:5429;height:1440" type="#_x0000_t75">
              <v:imagedata r:id="rId14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AC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9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" w:after="0" w:line="240" w:lineRule="auto"/>
        <w:ind w:left="74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484.549988pt;margin-top:.224292pt;width:90.265219pt;height:72.2925pt;mso-position-horizontal-relative:page;mso-position-vertical-relative:paragraph;z-index:-1985" type="#_x0000_t75">
            <v:imagedata r:id="rId15" o:title=""/>
          </v:shape>
        </w:pict>
      </w:r>
      <w:r>
        <w:rPr/>
        <w:pict>
          <v:shape style="width:43.604438pt;height:72.09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480003" w:type="dxa"/>
      </w:tblPr>
      <w:tblGrid/>
      <w:tr>
        <w:trPr>
          <w:trHeight w:val="358" w:hRule="exact"/>
        </w:trPr>
        <w:tc>
          <w:tcPr>
            <w:tcW w:w="171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9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</w:t>
            </w:r>
          </w:p>
        </w:tc>
        <w:tc>
          <w:tcPr>
            <w:tcW w:w="681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9" w:after="0" w:line="240" w:lineRule="auto"/>
              <w:ind w:left="484" w:right="-20"/>
              <w:jc w:val="left"/>
              <w:tabs>
                <w:tab w:pos="1920" w:val="left"/>
              </w:tabs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iber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rums</w:t>
              <w:tab/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wood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ib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rb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Composi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</w:t>
            </w:r>
          </w:p>
        </w:tc>
        <w:tc>
          <w:tcPr>
            <w:tcW w:w="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9" w:after="0" w:line="240" w:lineRule="auto"/>
              <w:ind w:left="23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lastic</w:t>
            </w:r>
          </w:p>
        </w:tc>
      </w:tr>
      <w:tr>
        <w:trPr>
          <w:trHeight w:val="358" w:hRule="exact"/>
        </w:trPr>
        <w:tc>
          <w:tcPr>
            <w:tcW w:w="171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ns</w:t>
            </w:r>
          </w:p>
        </w:tc>
        <w:tc>
          <w:tcPr>
            <w:tcW w:w="681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right="211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</w:p>
        </w:tc>
        <w:tc>
          <w:tcPr>
            <w:tcW w:w="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40" w:right="36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rkin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ument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140" w:right="43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CLA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nsport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nsport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pted,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load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sponse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be.</w:t>
      </w:r>
    </w:p>
    <w:p>
      <w:pPr>
        <w:jc w:val="left"/>
        <w:spacing w:after="0"/>
        <w:sectPr>
          <w:pgMar w:header="0" w:footer="415" w:top="1380" w:bottom="600" w:left="1300" w:right="440"/>
          <w:pgSz w:w="12240" w:h="15840"/>
        </w:sectPr>
      </w:pPr>
      <w:rPr/>
    </w:p>
    <w:p>
      <w:pPr>
        <w:spacing w:before="72" w:after="0" w:line="240" w:lineRule="auto"/>
        <w:ind w:left="100" w:right="24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ICAT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OC):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rvi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sponse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38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IDDEN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nfo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</w:rPr>
        <w:t>Dange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0"/>
          <w:w w:val="100"/>
          <w:b/>
          <w:bCs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0000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onv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shipp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oods,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rmit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rous.</w:t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29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CCID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NTS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investi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autho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stabli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requir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ulations,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417" w:right="457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INI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124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uthori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uthori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bidden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IRCR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hich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8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3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ludes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6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Autho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roval,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autho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providing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provisions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temp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56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8000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78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ATI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liable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80" w:lineRule="auto"/>
        <w:ind w:left="100" w:right="200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UANT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ASS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IRCR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NIT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AD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ICE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nd/or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ontain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</w:t>
      </w:r>
    </w:p>
    <w:p>
      <w:pPr>
        <w:spacing w:before="1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jc w:val="left"/>
        <w:spacing w:after="0"/>
        <w:sectPr>
          <w:pgMar w:header="0" w:footer="415" w:top="1360" w:bottom="600" w:left="1340" w:right="440"/>
          <w:pgSz w:w="12240" w:h="15840"/>
        </w:sectPr>
      </w:pPr>
      <w:rPr/>
    </w:p>
    <w:p>
      <w:pPr>
        <w:spacing w:before="58" w:after="0" w:line="240" w:lineRule="auto"/>
        <w:ind w:left="4205" w:right="4422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IC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ILI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7" w:lineRule="auto"/>
        <w:ind w:left="100" w:right="37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{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(H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T)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  <w:b/>
          <w:bCs/>
        </w:rPr>
        <w:t>}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nvironme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ulations.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Basis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lati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40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Ex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Dange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(SCoE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))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ls.</w:t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72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ational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radioa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45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ational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Civ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Aviation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Organ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CO)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32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ational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ssocia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475.5pt;margin-top:14.733111pt;width:108pt;height:144pt;mso-position-horizontal-relative:page;mso-position-vertical-relative:paragraph;z-index:-1984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ULATI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230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331.549988pt;margin-top:68.023117pt;width:118.6pt;height:151.7pt;mso-position-horizontal-relative:page;mso-position-vertical-relative:paragraph;z-index:-1983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ULATI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NS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49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(49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171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180)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49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100" w:right="540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77pt;margin-top:43.719509pt;width:110.85pt;height:144pt;mso-position-horizontal-relative:page;mso-position-vertical-relative:paragraph;z-index:-1982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NICAL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RUCT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NS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RANS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DS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nstr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49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270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ATA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ULATI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irlines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nstr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strictive.</w:t>
      </w:r>
    </w:p>
    <w:p>
      <w:pPr>
        <w:jc w:val="left"/>
        <w:spacing w:after="0"/>
        <w:sectPr>
          <w:pgNumType w:start="4"/>
          <w:pgMar w:footer="902" w:header="0" w:top="1380" w:bottom="1100" w:left="1340" w:right="380"/>
          <w:footerReference w:type="default" r:id="rId17"/>
          <w:pgSz w:w="12240" w:h="15840"/>
        </w:sectPr>
      </w:pPr>
      <w:rPr/>
    </w:p>
    <w:p>
      <w:pPr>
        <w:spacing w:before="77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2" w:lineRule="exact"/>
        <w:ind w:left="100" w:right="239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cco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ed:</w:t>
      </w:r>
    </w:p>
    <w:p>
      <w:pPr>
        <w:spacing w:before="0" w:after="0" w:line="252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</w:p>
    <w:p>
      <w:pPr>
        <w:spacing w:before="0" w:after="0" w:line="252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</w:p>
    <w:p>
      <w:pPr>
        <w:spacing w:before="1" w:after="0" w:line="239" w:lineRule="auto"/>
        <w:ind w:left="100" w:right="8944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ocu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TORS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100" w:right="4294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cco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ccep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</w:p>
    <w:p>
      <w:pPr>
        <w:spacing w:before="0" w:after="0" w:line="251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</w:p>
    <w:p>
      <w:pPr>
        <w:spacing w:before="0" w:after="0" w:line="252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Load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</w:p>
    <w:p>
      <w:pPr>
        <w:spacing w:before="1" w:after="0" w:line="240" w:lineRule="auto"/>
        <w:ind w:left="100" w:right="938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nsp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epo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</w:p>
    <w:p>
      <w:pPr>
        <w:spacing w:before="0" w:after="0" w:line="252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eco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ds</w:t>
      </w:r>
    </w:p>
    <w:p>
      <w:pPr>
        <w:spacing w:before="0" w:after="0" w:line="252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24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hs.</w:t>
      </w:r>
    </w:p>
    <w:p>
      <w:pPr>
        <w:spacing w:before="4" w:after="0" w:line="271" w:lineRule="exact"/>
        <w:ind w:left="3250" w:right="3409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-1"/>
        </w:rPr>
        <w:t>INI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-1"/>
        </w:rPr>
        <w:t>UM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-1"/>
        </w:rPr>
        <w:t>RAIN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-1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  <w:b/>
          <w:bCs/>
          <w:position w:val="-1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  <w:position w:val="-1"/>
        </w:rPr>
        <w:t>UIR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  <w:position w:val="-1"/>
        </w:rPr>
        <w:t>NTS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5.400009" w:type="dxa"/>
      </w:tblPr>
      <w:tblGrid/>
      <w:tr>
        <w:trPr>
          <w:trHeight w:val="514" w:hRule="exact"/>
        </w:trPr>
        <w:tc>
          <w:tcPr>
            <w:tcW w:w="4681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da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ous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oods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by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5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hey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sho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</w:p>
        </w:tc>
        <w:tc>
          <w:tcPr>
            <w:tcW w:w="3630" w:type="dxa"/>
            <w:gridSpan w:val="3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46" w:lineRule="exact"/>
              <w:ind w:left="351" w:right="33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ound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ng</w:t>
            </w:r>
          </w:p>
          <w:p>
            <w:pPr>
              <w:spacing w:before="0" w:after="0" w:line="252" w:lineRule="exact"/>
              <w:ind w:left="1461" w:right="144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</w:t>
            </w:r>
          </w:p>
        </w:tc>
      </w:tr>
      <w:tr>
        <w:trPr>
          <w:trHeight w:val="264" w:hRule="exact"/>
        </w:trPr>
        <w:tc>
          <w:tcPr>
            <w:tcW w:w="4681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1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8" w:lineRule="exact"/>
              <w:ind w:left="507" w:right="48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7</w:t>
            </w:r>
          </w:p>
        </w:tc>
        <w:tc>
          <w:tcPr>
            <w:tcW w:w="121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8" w:lineRule="exact"/>
              <w:ind w:left="507" w:right="48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8</w:t>
            </w:r>
          </w:p>
        </w:tc>
        <w:tc>
          <w:tcPr>
            <w:tcW w:w="121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48" w:lineRule="exact"/>
              <w:ind w:left="452" w:right="43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10</w:t>
            </w:r>
          </w:p>
        </w:tc>
      </w:tr>
      <w:tr>
        <w:trPr>
          <w:trHeight w:val="264" w:hRule="exact"/>
        </w:trPr>
        <w:tc>
          <w:tcPr>
            <w:tcW w:w="4681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ene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sophy</w:t>
            </w:r>
          </w:p>
        </w:tc>
        <w:tc>
          <w:tcPr>
            <w:tcW w:w="1210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483" w:right="46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1210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1210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46" w:lineRule="exact"/>
              <w:ind w:left="483" w:right="46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</w:tr>
      <w:tr>
        <w:trPr>
          <w:trHeight w:val="262" w:hRule="exact"/>
        </w:trPr>
        <w:tc>
          <w:tcPr>
            <w:tcW w:w="4681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Li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ons</w:t>
            </w:r>
          </w:p>
        </w:tc>
        <w:tc>
          <w:tcPr>
            <w:tcW w:w="121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0" w:lineRule="exact"/>
              <w:ind w:left="483" w:right="46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1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0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1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50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64" w:hRule="exact"/>
        </w:trPr>
        <w:tc>
          <w:tcPr>
            <w:tcW w:w="4681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ene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</w:t>
            </w:r>
          </w:p>
        </w:tc>
        <w:tc>
          <w:tcPr>
            <w:tcW w:w="1210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10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10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262" w:hRule="exact"/>
        </w:trPr>
        <w:tc>
          <w:tcPr>
            <w:tcW w:w="4681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on</w:t>
            </w:r>
          </w:p>
        </w:tc>
        <w:tc>
          <w:tcPr>
            <w:tcW w:w="121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1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1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50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65" w:hRule="exact"/>
        </w:trPr>
        <w:tc>
          <w:tcPr>
            <w:tcW w:w="4681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Li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ous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oods</w:t>
            </w:r>
          </w:p>
        </w:tc>
        <w:tc>
          <w:tcPr>
            <w:tcW w:w="12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264" w:hRule="exact"/>
        </w:trPr>
        <w:tc>
          <w:tcPr>
            <w:tcW w:w="4681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ene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equ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</w:t>
            </w:r>
          </w:p>
        </w:tc>
        <w:tc>
          <w:tcPr>
            <w:tcW w:w="12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262" w:hRule="exact"/>
        </w:trPr>
        <w:tc>
          <w:tcPr>
            <w:tcW w:w="4681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Pac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ns</w:t>
            </w:r>
          </w:p>
        </w:tc>
        <w:tc>
          <w:tcPr>
            <w:tcW w:w="121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1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1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264" w:hRule="exact"/>
        </w:trPr>
        <w:tc>
          <w:tcPr>
            <w:tcW w:w="4681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Labe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ng</w:t>
            </w:r>
          </w:p>
        </w:tc>
        <w:tc>
          <w:tcPr>
            <w:tcW w:w="121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1" w:lineRule="exact"/>
              <w:ind w:left="483" w:right="46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1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1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1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51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516" w:hRule="exact"/>
        </w:trPr>
        <w:tc>
          <w:tcPr>
            <w:tcW w:w="4681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Shipp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her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ant</w:t>
            </w:r>
          </w:p>
          <w:p>
            <w:pPr>
              <w:spacing w:before="0" w:after="0" w:line="25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docu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on</w:t>
            </w:r>
          </w:p>
        </w:tc>
        <w:tc>
          <w:tcPr>
            <w:tcW w:w="121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1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1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1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262" w:hRule="exact"/>
        </w:trPr>
        <w:tc>
          <w:tcPr>
            <w:tcW w:w="4681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ccep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ced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es</w:t>
            </w:r>
          </w:p>
        </w:tc>
        <w:tc>
          <w:tcPr>
            <w:tcW w:w="121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1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1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264" w:hRule="exact"/>
        </w:trPr>
        <w:tc>
          <w:tcPr>
            <w:tcW w:w="4681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eco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und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dan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ous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oods</w:t>
            </w:r>
          </w:p>
        </w:tc>
        <w:tc>
          <w:tcPr>
            <w:tcW w:w="12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1" w:lineRule="exact"/>
              <w:ind w:left="483" w:right="46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1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51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62" w:hRule="exact"/>
        </w:trPr>
        <w:tc>
          <w:tcPr>
            <w:tcW w:w="4681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Sto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oce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es</w:t>
            </w:r>
          </w:p>
        </w:tc>
        <w:tc>
          <w:tcPr>
            <w:tcW w:w="12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0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50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64" w:hRule="exact"/>
        </w:trPr>
        <w:tc>
          <w:tcPr>
            <w:tcW w:w="4681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’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on</w:t>
            </w:r>
          </w:p>
        </w:tc>
        <w:tc>
          <w:tcPr>
            <w:tcW w:w="121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1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2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1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52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64" w:hRule="exact"/>
        </w:trPr>
        <w:tc>
          <w:tcPr>
            <w:tcW w:w="4681" w:type="dxa"/>
            <w:tcBorders>
              <w:top w:val="single" w:sz="4.64032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Pro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ew</w:t>
            </w:r>
          </w:p>
        </w:tc>
        <w:tc>
          <w:tcPr>
            <w:tcW w:w="1210" w:type="dxa"/>
            <w:tcBorders>
              <w:top w:val="single" w:sz="4.64032" w:space="0" w:color="000000"/>
              <w:bottom w:val="single" w:sz="4.640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1" w:lineRule="exact"/>
              <w:ind w:left="483" w:right="46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10" w:type="dxa"/>
            <w:tcBorders>
              <w:top w:val="single" w:sz="4.64032" w:space="0" w:color="000000"/>
              <w:bottom w:val="single" w:sz="4.640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1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10" w:type="dxa"/>
            <w:tcBorders>
              <w:top w:val="single" w:sz="4.64032" w:space="0" w:color="000000"/>
              <w:bottom w:val="single" w:sz="4.64032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51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62" w:hRule="exact"/>
        </w:trPr>
        <w:tc>
          <w:tcPr>
            <w:tcW w:w="4681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ency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Pro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edu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es</w:t>
            </w:r>
          </w:p>
        </w:tc>
        <w:tc>
          <w:tcPr>
            <w:tcW w:w="121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0" w:lineRule="exact"/>
              <w:ind w:left="483" w:right="46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1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0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1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50" w:lineRule="exact"/>
              <w:ind w:left="483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3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t’s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ail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432" w:right="1127" w:firstLine="-33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t’s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ail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Fl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aste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atc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jc w:val="left"/>
        <w:spacing w:after="0"/>
        <w:sectPr>
          <w:pgMar w:header="0" w:footer="902" w:top="1360" w:bottom="1120" w:left="1340" w:right="440"/>
          <w:pgSz w:w="12240" w:h="15840"/>
        </w:sectPr>
      </w:pPr>
      <w:rPr/>
    </w:p>
    <w:p>
      <w:pPr>
        <w:spacing w:before="58" w:after="0" w:line="240" w:lineRule="auto"/>
        <w:ind w:left="4323" w:right="4478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ENER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1" w:lineRule="exact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rmit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ir.</w:t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439" w:lineRule="auto"/>
        <w:ind w:left="1138" w:right="1299" w:firstLine="-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249.75pt;margin-top:180.933121pt;width:148.5pt;height:64.5pt;mso-position-horizontal-relative:page;mso-position-vertical-relative:paragraph;z-index:-1981" type="#_x0000_t75">
            <v:imagedata r:id="rId21" o:title=""/>
          </v:shape>
        </w:pict>
      </w:r>
      <w:r>
        <w:rPr/>
        <w:pict>
          <v:shape style="position:absolute;margin-left:247.5pt;margin-top:22.284117pt;width:153pt;height:56.999pt;mso-position-horizontal-relative:page;mso-position-vertical-relative:paragraph;z-index:-1980" type="#_x0000_t75">
            <v:imagedata r:id="rId22" o:title=""/>
          </v:shape>
        </w:pict>
      </w:r>
      <w:r>
        <w:rPr/>
        <w:pict>
          <v:shape style="position:absolute;margin-left:250.5pt;margin-top:97.783119pt;width:147pt;height:60pt;mso-position-horizontal-relative:page;mso-position-vertical-relative:paragraph;z-index:-1979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RBIDDEN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goods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IRCR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NLY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PASS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IRCRA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ptable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oth.</w:t>
      </w:r>
    </w:p>
    <w:p>
      <w:pPr>
        <w:spacing w:before="57" w:after="0" w:line="240" w:lineRule="auto"/>
        <w:ind w:left="3668" w:right="383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IDDEN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DS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286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dden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dous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cce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nce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ek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eir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pect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5" w:after="0" w:line="240" w:lineRule="auto"/>
        <w:ind w:left="3668" w:right="383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215.25pt;margin-top:13.723114pt;width:229.9pt;height:126.2pt;mso-position-horizontal-relative:page;mso-position-vertical-relative:paragraph;z-index:-1978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IDDEN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DS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00" w:right="511"/>
        <w:jc w:val="left"/>
        <w:tabs>
          <w:tab w:pos="8740" w:val="left"/>
          <w:tab w:pos="94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rcr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Par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  <w:tab/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uto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ping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ent</w:t>
        <w:tab/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pa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Ma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ou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eho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oo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  <w:tab/>
        <w:tab/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ool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26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xa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t: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pictu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box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sons.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left"/>
        <w:spacing w:after="0"/>
        <w:sectPr>
          <w:pgMar w:header="0" w:footer="902" w:top="1380" w:bottom="1100" w:left="1340" w:right="440"/>
          <w:pgSz w:w="12240" w:h="15840"/>
        </w:sectPr>
      </w:pPr>
      <w:rPr/>
    </w:p>
    <w:p>
      <w:pPr>
        <w:spacing w:before="77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63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bidden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followi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autho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rovid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Pati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spe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lassif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3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stanc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3373)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nstr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3373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41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Rad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2910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2911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RATOR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’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RTY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3" w:after="0" w:line="552" w:lineRule="exact"/>
        <w:ind w:left="100" w:right="401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following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shipments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</w:p>
    <w:p>
      <w:pPr>
        <w:spacing w:before="0" w:after="0" w:line="218" w:lineRule="exact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Consum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rbon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805" w:right="196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UANT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1" w:lineRule="exact"/>
        <w:ind w:left="2029" w:right="219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pted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(Colu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745.800018" w:type="dxa"/>
      </w:tblPr>
      <w:tblGrid/>
      <w:tr>
        <w:trPr>
          <w:trHeight w:val="470" w:hRule="exact"/>
        </w:trPr>
        <w:tc>
          <w:tcPr>
            <w:tcW w:w="1009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EQ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8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329" w:right="31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q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ti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er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56" w:right="7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k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81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320" w:right="30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q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ti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er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56" w:right="7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ter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k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009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351" w:right="3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E0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761" w:type="dxa"/>
            <w:gridSpan w:val="2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43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ted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ted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Q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ti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1" w:hRule="exact"/>
        </w:trPr>
        <w:tc>
          <w:tcPr>
            <w:tcW w:w="1009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3" w:lineRule="exact"/>
              <w:ind w:left="351" w:right="3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E1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8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3" w:lineRule="exact"/>
              <w:ind w:left="1015" w:right="100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/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81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3" w:lineRule="exact"/>
              <w:ind w:left="1061" w:right="10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/1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009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351" w:right="3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E2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8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15" w:right="100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/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81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85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009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351" w:right="3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E3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8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15" w:right="100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/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81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85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009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351" w:right="3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E4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8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116" w:right="109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/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81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85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009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351" w:right="3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E5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8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116" w:right="109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/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81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85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3848" w:right="401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43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6.871015pt;height:71.64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240" w:lineRule="auto"/>
        <w:ind w:left="3235" w:right="3401"/>
        <w:jc w:val="center"/>
        <w:tabs>
          <w:tab w:pos="3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*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-</w:t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9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9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ber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095" w:right="3257"/>
        <w:jc w:val="center"/>
        <w:tabs>
          <w:tab w:pos="38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nee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3752" w:right="366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here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9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9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center"/>
        <w:spacing w:after="0"/>
        <w:sectPr>
          <w:pgMar w:header="0" w:footer="902" w:top="1360" w:bottom="1100" w:left="1340" w:right="440"/>
          <w:pgSz w:w="12240" w:h="15840"/>
        </w:sectPr>
      </w:pPr>
      <w:rPr/>
    </w:p>
    <w:p>
      <w:pPr>
        <w:spacing w:before="77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8.549999pt;margin-top:361.350006pt;width:556.550pt;height:410.3pt;mso-position-horizontal-relative:page;mso-position-vertical-relative:page;z-index:-1977" coordorigin="971,7227" coordsize="11131,8206">
            <v:shape style="position:absolute;left:8515;top:14713;width:3182;height:720" type="#_x0000_t75">
              <v:imagedata r:id="rId27" o:title=""/>
            </v:shape>
            <v:shape style="position:absolute;left:971;top:7946;width:11131;height:7051" type="#_x0000_t75">
              <v:imagedata r:id="rId28" o:title=""/>
            </v:shape>
            <v:shape style="position:absolute;left:1440;top:7228;width:3340;height:720" type="#_x0000_t75">
              <v:imagedata r:id="rId29" o:title=""/>
            </v:shape>
            <v:shape style="position:absolute;left:8175;top:7227;width:3341;height:720" type="#_x0000_t75">
              <v:imagedata r:id="rId30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1" w:lineRule="exact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omposi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</w:p>
    <w:p>
      <w:pPr>
        <w:spacing w:before="0" w:after="0" w:line="240" w:lineRule="auto"/>
        <w:ind w:left="100" w:right="5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autho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g/66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lbs.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1" w:lineRule="exact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irlines)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Goods</w:t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ulations.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iatio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5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01-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(49C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171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180)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hnic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49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ssoci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hni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nstru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ovided.</w:t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’s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lephone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6" w:after="0" w:line="249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  <w:position w:val="-1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position w:val="-1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position w:val="-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13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5043" w:right="502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</w:p>
    <w:p>
      <w:pPr>
        <w:jc w:val="center"/>
        <w:spacing w:after="0"/>
        <w:sectPr>
          <w:pgMar w:footer="0" w:header="0" w:top="1360" w:bottom="280" w:left="1340" w:right="620"/>
          <w:footerReference w:type="default" r:id="rId26"/>
          <w:pgSz w:w="12240" w:h="15840"/>
        </w:sectPr>
      </w:pPr>
      <w:rPr/>
    </w:p>
    <w:p>
      <w:pPr>
        <w:spacing w:before="72" w:after="0" w:line="240" w:lineRule="auto"/>
        <w:ind w:left="140" w:right="44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49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0" w:right="805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CLAS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1" w:lineRule="exact"/>
        <w:ind w:left="140" w:right="52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</w:t>
      </w:r>
    </w:p>
    <w:p>
      <w:pPr>
        <w:spacing w:before="0" w:after="0" w:line="480" w:lineRule="auto"/>
        <w:ind w:left="140" w:right="139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Class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</w:p>
    <w:p>
      <w:pPr>
        <w:spacing w:before="10" w:after="0" w:line="240" w:lineRule="auto"/>
        <w:ind w:left="140" w:right="133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Divisions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1.1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1.6,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6.2</w:t>
      </w:r>
    </w:p>
    <w:p>
      <w:pPr>
        <w:spacing w:before="0" w:after="0" w:line="240" w:lineRule="auto"/>
        <w:ind w:left="140" w:right="81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identifi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identifies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lass.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51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rline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Codes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uments,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mani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Notifi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OC).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551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Class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low:</w:t>
      </w:r>
    </w:p>
    <w:p>
      <w:pPr>
        <w:spacing w:before="0" w:after="0" w:line="240" w:lineRule="auto"/>
        <w:ind w:left="140" w:right="8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ASS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Divisions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1" w:lineRule="exact"/>
        <w:ind w:left="140" w:right="84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474.109985pt;margin-top:38.672131pt;width:101.52pt;height:101.52pt;mso-position-horizontal-relative:page;mso-position-vertical-relative:paragraph;z-index:-1974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u w:val="thick" w:color="0000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  <w:t>ASS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u w:val="thick" w:color="000000"/>
          <w:position w:val="-1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u w:val="thick" w:color="0000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  <w:u w:val="thick" w:color="0000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-1"/>
        </w:rPr>
        <w:t>         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b/>
          <w:bCs/>
          <w:u w:val="thick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  <w:u w:val="thick" w:color="0000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  <w:t>DE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  <w:u w:val="thick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-1"/>
        </w:rPr>
        <w:t>                   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u w:val="thick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  <w:t>SCRI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  <w:u w:val="thick" w:color="000000"/>
          <w:position w:val="-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u w:val="thick" w:color="0000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  <w:u w:val="thick" w:color="0000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  <w:u w:val="thick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-1"/>
        </w:rPr>
        <w:t>                                                                           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  <w:t>AB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u w:val="thick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u w:val="thick" w:color="0000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480003" w:type="dxa"/>
      </w:tblPr>
      <w:tblGrid/>
      <w:tr>
        <w:trPr>
          <w:trHeight w:val="762" w:hRule="exact"/>
        </w:trPr>
        <w:tc>
          <w:tcPr>
            <w:tcW w:w="1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9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  <w:b/>
                <w:bCs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IS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  <w:b/>
                <w:bCs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3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1.1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0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9" w:after="0" w:line="244" w:lineRule="auto"/>
              <w:ind w:left="381" w:right="41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REX,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  <w:b/>
                <w:bCs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  <w:b/>
                <w:bCs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9" w:after="0" w:line="240" w:lineRule="auto"/>
              <w:ind w:left="47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ving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mass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plos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rd</w:t>
            </w:r>
          </w:p>
        </w:tc>
      </w:tr>
      <w:tr>
        <w:trPr>
          <w:trHeight w:val="803" w:hRule="exact"/>
        </w:trPr>
        <w:tc>
          <w:tcPr>
            <w:tcW w:w="1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  <w:b/>
                <w:bCs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IS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  <w:b/>
                <w:bCs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3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1.2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0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81" w:right="41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REX,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  <w:b/>
                <w:bCs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  <w:b/>
                <w:bCs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78" w:right="110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ving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proj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but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not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mass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plos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rd,</w:t>
            </w:r>
          </w:p>
        </w:tc>
      </w:tr>
      <w:tr>
        <w:trPr>
          <w:trHeight w:val="1037" w:hRule="exact"/>
        </w:trPr>
        <w:tc>
          <w:tcPr>
            <w:tcW w:w="1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  <w:b/>
                <w:bCs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IS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  <w:b/>
                <w:bCs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6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3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1.3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0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81" w:right="41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REX,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  <w:b/>
                <w:bCs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  <w:b/>
                <w:bCs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7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ving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rd,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nor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last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rd</w:t>
            </w:r>
          </w:p>
          <w:p>
            <w:pPr>
              <w:spacing w:before="0" w:after="0" w:line="240" w:lineRule="auto"/>
              <w:ind w:left="478" w:right="-2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nd/or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nor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roj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not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mass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plos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rd</w:t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40" w:lineRule="auto"/>
        <w:ind w:left="140" w:right="-20"/>
        <w:jc w:val="left"/>
        <w:tabs>
          <w:tab w:pos="2300" w:val="left"/>
          <w:tab w:pos="44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25.75pt;margin-top:-45.08688pt;width:159.1pt;height:256.6500pt;mso-position-horizontal-relative:page;mso-position-vertical-relative:paragraph;z-index:-1975" coordorigin="8515,-902" coordsize="3182,5133">
            <v:shape style="position:absolute;left:8515;top:3511;width:3182;height:720" type="#_x0000_t75">
              <v:imagedata r:id="rId33" o:title=""/>
            </v:shape>
            <v:shape style="position:absolute;left:9300;top:1229;width:2220;height:2295" type="#_x0000_t75">
              <v:imagedata r:id="rId34" o:title=""/>
            </v:shape>
            <v:shape style="position:absolute;left:9374;top:-902;width:2146;height:2160" type="#_x0000_t75">
              <v:imagedata r:id="rId35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1.4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B,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  <w:tab/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nifi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</w:t>
      </w:r>
    </w:p>
    <w:p>
      <w:pPr>
        <w:spacing w:before="5" w:after="0" w:line="240" w:lineRule="auto"/>
        <w:ind w:left="230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30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5pt;margin-top:32.173122pt;width:111pt;height:114.75pt;mso-position-horizontal-relative:page;mso-position-vertical-relative:paragraph;z-index:-1976" type="#_x0000_t202" filled="f" stroked="f">
            <v:textbox inset="0,0,0,0">
              <w:txbxContent>
                <w:p>
                  <w:pPr>
                    <w:spacing w:before="7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52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ss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RXS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461" w:right="2267" w:firstLine="-4321"/>
        <w:jc w:val="left"/>
        <w:tabs>
          <w:tab w:pos="2300" w:val="left"/>
          <w:tab w:pos="44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1.5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REX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insensi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5083" w:right="502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</w:p>
    <w:p>
      <w:pPr>
        <w:jc w:val="center"/>
        <w:spacing w:after="0"/>
        <w:sectPr>
          <w:pgMar w:footer="0" w:header="0" w:top="1360" w:bottom="280" w:left="1300" w:right="620"/>
          <w:footerReference w:type="default" r:id="rId31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425.75pt;margin-top:735.650024pt;width:159.1pt;height:36pt;mso-position-horizontal-relative:page;mso-position-vertical-relative:page;z-index:-1973" type="#_x0000_t75">
            <v:imagedata r:id="rId37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00" w:right="-20"/>
        <w:jc w:val="left"/>
        <w:tabs>
          <w:tab w:pos="2260" w:val="left"/>
          <w:tab w:pos="44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90.799988pt;margin-top:-48.136864pt;width:107.3pt;height:108pt;mso-position-horizontal-relative:page;mso-position-vertical-relative:paragraph;z-index:-1971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1.6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REX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</w:p>
    <w:p>
      <w:pPr>
        <w:spacing w:before="0" w:after="0" w:line="240" w:lineRule="auto"/>
        <w:ind w:left="442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</w:t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90.799988pt;margin-top:-10.806885pt;width:105.1pt;height:108.0pt;mso-position-horizontal-relative:page;mso-position-vertical-relative:paragraph;z-index:-1972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1.4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rbidd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1.4S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XS)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ASS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ub-Divisi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2260" w:val="left"/>
          <w:tab w:pos="37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68pt;margin-top:-24.106867pt;width:108pt;height:108pt;mso-position-horizontal-relative:page;mso-position-vertical-relative:paragraph;z-index:-1968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2.1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ture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2260" w:val="left"/>
          <w:tab w:pos="37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68pt;margin-top:-27.416882pt;width:108pt;height:108pt;mso-position-horizontal-relative:page;mso-position-vertical-relative:paragraph;z-index:-1969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2.2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2260" w:val="left"/>
          <w:tab w:pos="37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60pt;margin-top:-22.709871pt;width:122.505997pt;height:122.598pt;mso-position-horizontal-relative:page;mso-position-vertical-relative:paragraph;z-index:-1970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2.3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ON)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</w:t>
      </w:r>
    </w:p>
    <w:p>
      <w:pPr>
        <w:jc w:val="left"/>
        <w:spacing w:after="0"/>
        <w:sectPr>
          <w:pgNumType w:start="10"/>
          <w:pgMar w:footer="615" w:header="0" w:top="1100" w:bottom="800" w:left="1340" w:right="160"/>
          <w:footerReference w:type="default" r:id="rId36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25.75pt;margin-top:581.692993pt;width:175.108998pt;height:189.956999pt;mso-position-horizontal-relative:page;mso-position-vertical-relative:page;z-index:-1964" coordorigin="8515,11634" coordsize="3502,3799">
            <v:shape style="position:absolute;left:8515;top:14713;width:3182;height:720" type="#_x0000_t75">
              <v:imagedata r:id="rId43" o:title=""/>
            </v:shape>
            <v:shape style="position:absolute;left:9981;top:11634;width:2036;height:2036" type="#_x0000_t75">
              <v:imagedata r:id="rId44" o:title=""/>
            </v:shape>
            <v:shape style="position:absolute;left:8833;top:13216;width:1836;height:1861" type="#_x0000_t75">
              <v:imagedata r:id="rId45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40" w:lineRule="auto"/>
        <w:ind w:left="100" w:right="-20"/>
        <w:jc w:val="left"/>
        <w:tabs>
          <w:tab w:pos="2300" w:val="left"/>
          <w:tab w:pos="44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8.700012pt;margin-top:1.923145pt;width:107.3pt;height:108pt;mso-position-horizontal-relative:page;mso-position-vertical-relative:paragraph;z-index:-1967" type="#_x0000_t202" filled="f" stroked="f">
            <v:textbox inset="0,0,0,0">
              <w:txbxContent>
                <w:p>
                  <w:pPr>
                    <w:spacing w:before="6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a</w:t>
                  </w:r>
                </w:p>
              </w:txbxContent>
            </v:textbox>
          </v:shape>
        </w:pict>
      </w:r>
      <w:r>
        <w:rPr/>
        <w:pict>
          <v:shape style="position:absolute;margin-left:468.700012pt;margin-top:1.923145pt;width:107.3pt;height:108pt;mso-position-horizontal-relative:page;mso-position-vertical-relative:paragraph;z-index:-1963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ASS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–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UIDS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iqu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liqu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liquids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ontaining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off</w:t>
      </w:r>
    </w:p>
    <w:p>
      <w:pPr>
        <w:spacing w:before="0" w:after="0" w:line="271" w:lineRule="exact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lam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(h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point)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mpe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60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ASS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NTANEO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2260" w:val="left"/>
          <w:tab w:pos="37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0.75pt;margin-top:-13.046863pt;width:95.25pt;height:92.25pt;mso-position-horizontal-relative:page;mso-position-vertical-relative:paragraph;z-index:-1966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52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y</w:t>
                  </w:r>
                </w:p>
              </w:txbxContent>
            </v:textbox>
          </v:shape>
        </w:pict>
      </w:r>
      <w:r>
        <w:rPr/>
        <w:pict>
          <v:shape style="position:absolute;margin-left:480.75pt;margin-top:-13.046863pt;width:95.25pt;height:92.25pt;mso-position-horizontal-relative:page;mso-position-vertical-relative:paragraph;z-index:-1962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4.1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IDS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nsport,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mbust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ontribute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iction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2260" w:val="left"/>
          <w:tab w:pos="37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9.950012pt;margin-top:-8.446887pt;width:95.25pt;height:95.25pt;mso-position-horizontal-relative:page;mso-position-vertical-relative:paragraph;z-index:-1965" type="#_x0000_t202" filled="f" stroked="f">
            <v:textbox inset="0,0,0,0">
              <w:txbxContent>
                <w:p>
                  <w:pPr>
                    <w:spacing w:before="7" w:after="0" w:line="190" w:lineRule="exact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7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or</w:t>
                  </w:r>
                </w:p>
              </w:txbxContent>
            </v:textbox>
          </v:shape>
        </w:pict>
      </w:r>
      <w:r>
        <w:rPr/>
        <w:pict>
          <v:shape style="position:absolute;margin-left:499.950012pt;margin-top:-8.446887pt;width:95.25pt;height:95.25pt;mso-position-horizontal-relative:page;mso-position-vertical-relative:paragraph;z-index:-1961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4.2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NTANEO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</w:p>
    <w:p>
      <w:pPr>
        <w:spacing w:before="5" w:after="0" w:line="240" w:lineRule="auto"/>
        <w:ind w:left="3663" w:right="5491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201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SP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NTANE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2980" w:val="left"/>
          <w:tab w:pos="44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501.399994pt;margin-top:-16.576862pt;width:95.25pt;height:96.75pt;mso-position-horizontal-relative:page;mso-position-vertical-relative:paragraph;z-index:-1960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4.3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W)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216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ASS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ANIC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DES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Divisions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2260" w:val="left"/>
          <w:tab w:pos="37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5.1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ROX)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211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ubstan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ontribute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mbust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2260" w:val="left"/>
          <w:tab w:pos="37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5.2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OP)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ANIC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IDES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</w:t>
      </w:r>
    </w:p>
    <w:p>
      <w:pPr>
        <w:jc w:val="left"/>
        <w:spacing w:after="0"/>
        <w:sectPr>
          <w:pgMar w:header="0" w:footer="615" w:top="1480" w:bottom="800" w:left="1340" w:right="200"/>
          <w:pgSz w:w="12240" w:h="15840"/>
        </w:sectPr>
      </w:pPr>
      <w:rPr/>
    </w:p>
    <w:p>
      <w:pPr>
        <w:spacing w:before="72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25.75pt;margin-top:735.650024pt;width:159.1pt;height:36pt;mso-position-horizontal-relative:page;mso-position-vertical-relative:page;z-index:-1958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ASS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IC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UBS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ANCES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CTI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UBS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ANCES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Divisions</w:t>
      </w:r>
    </w:p>
    <w:p>
      <w:pPr>
        <w:spacing w:before="2" w:after="0" w:line="550" w:lineRule="atLeast"/>
        <w:ind w:left="100" w:right="2253"/>
        <w:jc w:val="left"/>
        <w:tabs>
          <w:tab w:pos="2260" w:val="left"/>
          <w:tab w:pos="3700" w:val="left"/>
          <w:tab w:pos="73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83.450012pt;margin-top:1.534314pt;width:97.85pt;height:181.25pt;mso-position-horizontal-relative:page;mso-position-vertical-relative:paragraph;z-index:-1957" coordorigin="9669,31" coordsize="1957,3625">
            <v:shape style="position:absolute;left:9669;top:31;width:1957;height:1906" type="#_x0000_t75">
              <v:imagedata r:id="rId51" o:title=""/>
            </v:shape>
            <v:shape style="position:absolute;left:9744;top:1881;width:1775;height:1775" type="#_x0000_t75">
              <v:imagedata r:id="rId52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6.1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B)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IC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UBS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NCES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inju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</w:t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2260" w:val="left"/>
          <w:tab w:pos="37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5.488007pt;margin-top:-2.806897pt;width:90.461997pt;height:88.75pt;mso-position-horizontal-relative:page;mso-position-vertical-relative:paragraph;z-index:-1959" type="#_x0000_t202" filled="f" stroked="f">
            <v:textbox inset="0,0,0,0">
              <w:txbxContent>
                <w:p>
                  <w:pPr>
                    <w:spacing w:before="7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72" w:right="1096" w:firstLine="-72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s,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ls.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6.2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CTI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UBS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ANCES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71" w:lineRule="exact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ontain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viruse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sia,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i,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umans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85.600006pt;margin-top:17.913147pt;width:85.65pt;height:82.9pt;mso-position-horizontal-relative:page;mso-position-vertical-relative:paragraph;z-index:-1956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2260" w:val="left"/>
          <w:tab w:pos="37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3373</w:t>
        <w:tab/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RDS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ICAL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UBS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RY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181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nstr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650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rk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ASS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ADI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ACT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Divis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0" w:right="-173"/>
        <w:jc w:val="left"/>
        <w:tabs>
          <w:tab w:pos="2260" w:val="left"/>
          <w:tab w:pos="3700" w:val="left"/>
          <w:tab w:pos="6580" w:val="left"/>
          <w:tab w:pos="85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go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1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RW)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Rad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oa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tive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ite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I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=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0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pict>
          <v:shape style="width:82.014pt;height:81.936996pt;mso-position-horizontal-relative:char;mso-position-vertical-relative:line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position w:val="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0" w:right="-112"/>
        <w:jc w:val="left"/>
        <w:tabs>
          <w:tab w:pos="2260" w:val="left"/>
          <w:tab w:pos="3700" w:val="left"/>
          <w:tab w:pos="6580" w:val="left"/>
          <w:tab w:pos="85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87.200012pt;margin-top:101.300003pt;width:88.75pt;height:82.1pt;mso-position-horizontal-relative:page;mso-position-vertical-relative:paragraph;z-index:-1955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b/>
          <w:bCs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go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II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Rad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oa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tive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ow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II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T.I.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&gt;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  <w:u w:val="thick" w:color="000000"/>
        </w:rPr>
        <w:t>&lt;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t>1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b/>
          <w:bCs/>
        </w:rPr>
        <w:pict>
          <v:shape style="width:77.7pt;height:76.650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2260" w:val="left"/>
          <w:tab w:pos="3700" w:val="left"/>
          <w:tab w:pos="65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III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Rad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tive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III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T.I.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&gt;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&lt;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615" w:top="1360" w:bottom="800" w:left="1340" w:right="620"/>
          <w:pgSz w:w="12240" w:h="15840"/>
        </w:sectPr>
      </w:pPr>
      <w:rPr/>
    </w:p>
    <w:p>
      <w:pPr>
        <w:spacing w:before="72" w:after="0" w:line="240" w:lineRule="auto"/>
        <w:ind w:left="100" w:right="71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RANS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(T.I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ontrol;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rmin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rpa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ial.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tabs>
          <w:tab w:pos="2260" w:val="left"/>
          <w:tab w:pos="37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501.75pt;margin-top:1.743152pt;width:108pt;height:108pt;mso-position-horizontal-relative:page;mso-position-vertical-relative:paragraph;z-index:-1954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ASS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–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RIAL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339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ubst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nte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mat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onta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333333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2260" w:val="left"/>
          <w:tab w:pos="37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468pt;margin-top:1.523114pt;width:108pt;height:108pt;mso-position-horizontal-relative:page;mso-position-vertical-relative:paragraph;z-index:-1953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ASS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–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ANEO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RIAL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100" w:right="4267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Subs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s.</w:t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9</w:t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4503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ox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ce)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                                                  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um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                                                                 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                                                               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LM</w:t>
      </w:r>
    </w:p>
    <w:p>
      <w:pPr>
        <w:spacing w:before="1" w:after="0" w:line="240" w:lineRule="auto"/>
        <w:ind w:left="100" w:right="-20"/>
        <w:jc w:val="left"/>
        <w:tabs>
          <w:tab w:pos="65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IZ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MAG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6" w:after="0" w:line="500" w:lineRule="atLeast"/>
        <w:ind w:left="100" w:right="2218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oups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sk</w:t>
      </w:r>
    </w:p>
    <w:p>
      <w:pPr>
        <w:spacing w:before="0" w:after="0" w:line="252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sk</w:t>
      </w:r>
    </w:p>
    <w:p>
      <w:pPr>
        <w:spacing w:before="1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sk</w:t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oups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7.</w:t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DENTI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ICAT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ELE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TI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PER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IPPING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50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ance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</w:p>
    <w:p>
      <w:pPr>
        <w:spacing w:before="0" w:after="0" w:line="252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oods.</w:t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80" w:lineRule="auto"/>
        <w:ind w:left="100" w:right="797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Sin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s:</w:t>
      </w:r>
    </w:p>
    <w:p>
      <w:pPr>
        <w:jc w:val="left"/>
        <w:spacing w:after="0"/>
        <w:sectPr>
          <w:pgNumType w:start="13"/>
          <w:pgMar w:footer="927" w:header="0" w:top="1360" w:bottom="1120" w:left="1340" w:right="0"/>
          <w:footerReference w:type="default" r:id="rId57"/>
          <w:pgSz w:w="12240" w:h="15840"/>
        </w:sectPr>
      </w:pPr>
      <w:rPr/>
    </w:p>
    <w:p>
      <w:pPr>
        <w:spacing w:before="74" w:after="0" w:line="240" w:lineRule="auto"/>
        <w:ind w:left="220" w:right="-20"/>
        <w:jc w:val="left"/>
        <w:tabs>
          <w:tab w:pos="31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279pt;margin-top:663.799988pt;width:97.4pt;height:82.1pt;mso-position-horizontal-relative:page;mso-position-vertical-relative:page;z-index:-1952" type="#_x0000_t75">
            <v:imagedata r:id="rId60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ene</w:t>
        <w:tab/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1223</w:t>
      </w:r>
    </w:p>
    <w:p>
      <w:pPr>
        <w:spacing w:before="0" w:after="0" w:line="273" w:lineRule="exact"/>
        <w:ind w:left="2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20" w:right="-20"/>
        <w:jc w:val="left"/>
        <w:tabs>
          <w:tab w:pos="31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sives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1133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20" w:right="6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n.o.s.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20" w:right="-20"/>
        <w:jc w:val="left"/>
        <w:tabs>
          <w:tab w:pos="31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.s.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1078</w:t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20" w:right="81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n.o.s.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substanc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divisions.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n.o.s.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1759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List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Dange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1" w:lineRule="exact"/>
        <w:ind w:left="22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shipping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Colu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879997" w:type="dxa"/>
      </w:tblPr>
      <w:tblGrid/>
      <w:tr>
        <w:trPr>
          <w:trHeight w:val="468" w:hRule="exact"/>
        </w:trPr>
        <w:tc>
          <w:tcPr>
            <w:tcW w:w="562" w:type="dxa"/>
            <w:vMerge w:val="restart"/>
            <w:tcBorders>
              <w:top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39" w:lineRule="auto"/>
              <w:ind w:left="85" w:right="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UN/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38" w:type="dxa"/>
            <w:vMerge w:val="restart"/>
            <w:tcBorders>
              <w:top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39" w:lineRule="auto"/>
              <w:ind w:left="85" w:right="67" w:firstLine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er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</w:rPr>
              <w:t>h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360" w:right="3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B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67" w:type="dxa"/>
            <w:vMerge w:val="restart"/>
            <w:tcBorders>
              <w:top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75" w:right="1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la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91" w:right="179" w:firstLine="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Di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v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</w:rPr>
              <w:t>u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b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k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83" w:type="dxa"/>
            <w:vMerge w:val="restart"/>
            <w:tcBorders>
              <w:top w:val="single" w:sz="4.6398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39" w:lineRule="auto"/>
              <w:ind w:left="85" w:right="6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Ha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z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b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el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70" w:type="dxa"/>
            <w:vMerge w:val="restart"/>
            <w:tcBorders>
              <w:top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69" w:right="43" w:firstLine="-6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PG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877" w:type="dxa"/>
            <w:gridSpan w:val="5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328" w:right="13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311" w:right="12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irc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f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8" w:type="dxa"/>
            <w:gridSpan w:val="2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497" w:right="48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99" w:right="1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irc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94" w:type="dxa"/>
            <w:vMerge w:val="restart"/>
            <w:tcBorders>
              <w:top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50" w:right="53" w:firstLine="-5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S/P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8" w:type="dxa"/>
            <w:vMerge w:val="restart"/>
            <w:tcBorders>
              <w:top w:val="single" w:sz="4.639840" w:space="0" w:color="000000"/>
              <w:left w:val="single" w:sz="4.64032" w:space="0" w:color="000000"/>
              <w:right w:val="single" w:sz="4.6398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39" w:lineRule="auto"/>
              <w:ind w:left="85" w:right="66" w:firstLine="-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936" w:hRule="exact"/>
        </w:trPr>
        <w:tc>
          <w:tcPr>
            <w:tcW w:w="562" w:type="dxa"/>
            <w:vMerge/>
            <w:tcBorders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38" w:type="dxa"/>
            <w:vMerge/>
            <w:tcBorders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867" w:type="dxa"/>
            <w:vMerge/>
            <w:tcBorders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883" w:type="dxa"/>
            <w:vMerge/>
            <w:tcBorders>
              <w:bottom w:val="single" w:sz="4.6398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470" w:type="dxa"/>
            <w:vMerge/>
            <w:tcBorders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66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3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1" w:lineRule="auto"/>
              <w:ind w:left="215" w:right="73" w:firstLine="-8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EQ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F</w:t>
            </w:r>
          </w:p>
        </w:tc>
        <w:tc>
          <w:tcPr>
            <w:tcW w:w="574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91" w:right="7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Pkg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nst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G</w:t>
            </w:r>
          </w:p>
        </w:tc>
        <w:tc>
          <w:tcPr>
            <w:tcW w:w="991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83" w:right="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Pkg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H</w:t>
            </w:r>
          </w:p>
        </w:tc>
        <w:tc>
          <w:tcPr>
            <w:tcW w:w="574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90" w:right="7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Pkg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nst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I</w:t>
            </w:r>
          </w:p>
        </w:tc>
        <w:tc>
          <w:tcPr>
            <w:tcW w:w="117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2" w:right="15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Pkg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J</w:t>
            </w:r>
          </w:p>
        </w:tc>
        <w:tc>
          <w:tcPr>
            <w:tcW w:w="574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90" w:right="7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Pkg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nst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K</w:t>
            </w:r>
          </w:p>
        </w:tc>
        <w:tc>
          <w:tcPr>
            <w:tcW w:w="994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82" w:right="6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Pkg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L</w:t>
            </w:r>
          </w:p>
        </w:tc>
        <w:tc>
          <w:tcPr>
            <w:tcW w:w="494" w:type="dxa"/>
            <w:vMerge/>
            <w:tcBorders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  <w:tc>
          <w:tcPr>
            <w:tcW w:w="638" w:type="dxa"/>
            <w:vMerge/>
            <w:tcBorders>
              <w:bottom w:val="single" w:sz="4.639840" w:space="0" w:color="000000"/>
              <w:left w:val="single" w:sz="4.64032" w:space="0" w:color="000000"/>
              <w:right w:val="single" w:sz="4.639840" w:space="0" w:color="000000"/>
            </w:tcBorders>
          </w:tcPr>
          <w:p>
            <w:pPr/>
            <w:rPr/>
          </w:p>
        </w:tc>
      </w:tr>
    </w:tbl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2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Num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List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20" w:right="52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o.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ovis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6" w:after="0" w:line="240" w:lineRule="auto"/>
        <w:ind w:left="2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oods.</w:t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220" w:right="26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BIN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onsist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wood,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rbo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inner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plasti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</w:p>
    <w:p>
      <w:pPr>
        <w:spacing w:before="0" w:after="0" w:line="270" w:lineRule="exact"/>
        <w:ind w:left="2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abso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ushioni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48" w:after="0" w:line="240" w:lineRule="auto"/>
        <w:ind w:left="3862" w:right="3901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INAT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99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99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center"/>
        <w:spacing w:after="0"/>
        <w:sectPr>
          <w:pgMar w:header="0" w:footer="927" w:top="1360" w:bottom="1120" w:left="1220" w:right="440"/>
          <w:pgSz w:w="12240" w:h="15840"/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425.75pt;margin-top:643.150024pt;width:159.1pt;height:128.5pt;mso-position-horizontal-relative:page;mso-position-vertical-relative:page;z-index:-1951" coordorigin="8515,12863" coordsize="3182,2570">
            <v:shape style="position:absolute;left:8515;top:14713;width:3182;height:720" type="#_x0000_t75">
              <v:imagedata r:id="rId62" o:title=""/>
            </v:shape>
            <v:shape style="position:absolute;left:8685;top:12863;width:2355;height:2310" type="#_x0000_t75">
              <v:imagedata r:id="rId63" o:title=""/>
            </v:shape>
            <w10:wrap type="none"/>
          </v:group>
        </w:pict>
      </w:r>
      <w:r>
        <w:rPr>
          <w:sz w:val="17"/>
          <w:szCs w:val="17"/>
        </w:rPr>
      </w:r>
    </w:p>
    <w:p>
      <w:pPr>
        <w:spacing w:before="32" w:after="0" w:line="241" w:lineRule="auto"/>
        <w:ind w:left="100" w:right="98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equ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s.</w:t>
      </w:r>
    </w:p>
    <w:p>
      <w:pPr>
        <w:spacing w:before="2" w:after="0" w:line="240" w:lineRule="auto"/>
        <w:ind w:left="4301" w:right="4276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Sing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acka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29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5.295109pt;height:144.585pt;mso-position-horizontal-relative:char;mso-position-vertical-relative:line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40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OVER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losure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hipper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380.200012pt;margin-top:18.513117pt;width:195.55pt;height:180pt;mso-position-horizontal-relative:page;mso-position-vertical-relative:paragraph;z-index:-1949" type="#_x0000_t75">
            <v:imagedata r:id="rId65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Note: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aircraft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onsid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rpa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80" w:lineRule="auto"/>
        <w:ind w:left="820" w:right="5779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box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box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el</w:t>
      </w:r>
    </w:p>
    <w:p>
      <w:pPr>
        <w:spacing w:before="9" w:after="0" w:line="480" w:lineRule="auto"/>
        <w:ind w:left="820" w:right="73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</w:p>
    <w:p>
      <w:pPr>
        <w:spacing w:before="9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ehou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e: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nk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wr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pp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rap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i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i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i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pa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i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80" w:lineRule="auto"/>
        <w:ind w:left="100" w:right="687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UANT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" w:after="0" w:line="240" w:lineRule="auto"/>
        <w:ind w:left="100" w:right="398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174.75pt;margin-top:57.039532pt;width:108pt;height:108.0pt;mso-position-horizontal-relative:page;mso-position-vertical-relative:paragraph;z-index:-1950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xce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66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bear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e: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51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</w:p>
    <w:p>
      <w:pPr>
        <w:spacing w:before="0" w:after="0" w:line="240" w:lineRule="auto"/>
        <w:ind w:left="5141" w:right="3099" w:firstLine="-5041"/>
        <w:jc w:val="left"/>
        <w:tabs>
          <w:tab w:pos="51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nsport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nsport.</w:t>
      </w:r>
    </w:p>
    <w:p>
      <w:pPr>
        <w:jc w:val="left"/>
        <w:spacing w:after="0"/>
        <w:sectPr>
          <w:pgNumType w:start="15"/>
          <w:pgMar w:footer="615" w:header="0" w:top="1480" w:bottom="800" w:left="1340" w:right="620"/>
          <w:footerReference w:type="default" r:id="rId61"/>
          <w:pgSz w:w="12240" w:h="15840"/>
        </w:sectPr>
      </w:pPr>
      <w:rPr/>
    </w:p>
    <w:p>
      <w:pPr>
        <w:spacing w:before="72" w:after="0" w:line="240" w:lineRule="auto"/>
        <w:ind w:left="413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</w:p>
    <w:p>
      <w:pPr>
        <w:spacing w:before="0" w:after="0" w:line="240" w:lineRule="auto"/>
        <w:ind w:left="100" w:right="22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CIFICA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ssful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</w:p>
    <w:p>
      <w:pPr>
        <w:spacing w:before="0" w:after="0" w:line="271" w:lineRule="exact"/>
        <w:ind w:left="3663" w:right="396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ifi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5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238.699997pt;margin-top:1.483118pt;width:37.4pt;height:36pt;mso-position-horizontal-relative:page;mso-position-vertical-relative:paragraph;z-index:-1947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</w:p>
    <w:p>
      <w:pPr>
        <w:spacing w:before="0" w:after="0" w:line="240" w:lineRule="auto"/>
        <w:ind w:left="100" w:right="-20"/>
        <w:jc w:val="left"/>
        <w:tabs>
          <w:tab w:pos="44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II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4G/X50/17/U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A/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+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</w:p>
    <w:p>
      <w:pPr>
        <w:spacing w:before="0" w:after="0" w:line="471" w:lineRule="auto"/>
        <w:ind w:left="100" w:right="677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ELLING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ENER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41" w:lineRule="auto"/>
        <w:ind w:left="100" w:right="316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Mark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app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exact"/>
        <w:ind w:left="100" w:right="406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ccep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equ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eck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acce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9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Pac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Spec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Spec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615" w:top="1360" w:bottom="800" w:left="1340" w:right="680"/>
          <w:pgSz w:w="12240" w:h="15840"/>
        </w:sectPr>
      </w:pPr>
      <w:rPr/>
    </w:p>
    <w:p>
      <w:pPr>
        <w:spacing w:before="32" w:after="0" w:line="240" w:lineRule="auto"/>
        <w:ind w:left="100"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</w:p>
    <w:p>
      <w:pPr>
        <w:spacing w:before="0" w:after="0" w:line="252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ber</w:t>
      </w:r>
    </w:p>
    <w:p>
      <w:pPr>
        <w:spacing w:before="1" w:after="0" w:line="249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Shipp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nee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340" w:bottom="280" w:left="1340" w:right="680"/>
          <w:cols w:num="2" w:equalWidth="0">
            <w:col w:w="2361" w:space="620"/>
            <w:col w:w="7239"/>
          </w:cols>
        </w:sectPr>
      </w:pPr>
      <w:rPr/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425.75pt;margin-top:648.400024pt;width:159.1pt;height:123.25pt;mso-position-horizontal-relative:page;mso-position-vertical-relative:page;z-index:-1948" coordorigin="8515,12968" coordsize="3182,2465">
            <v:shape style="position:absolute;left:8515;top:14713;width:3182;height:720" type="#_x0000_t75">
              <v:imagedata r:id="rId68" o:title=""/>
            </v:shape>
            <v:shape style="position:absolute;left:9465;top:12968;width:1195;height:1800" type="#_x0000_t75">
              <v:imagedata r:id="rId69" o:title=""/>
            </v:shape>
            <w10:wrap type="none"/>
          </v:group>
        </w:pict>
      </w:r>
      <w:r>
        <w:rPr>
          <w:sz w:val="24"/>
          <w:szCs w:val="24"/>
        </w:rPr>
      </w:r>
    </w:p>
    <w:p>
      <w:pPr>
        <w:spacing w:before="32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abe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47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oods.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1" w:lineRule="auto"/>
        <w:ind w:left="100" w:right="511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eco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s.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here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yp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s)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52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ELS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ost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1" w:after="0" w:line="254" w:lineRule="exact"/>
        <w:ind w:left="100" w:right="52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DL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ELS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anne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tabs>
          <w:tab w:pos="22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ryogen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Liq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d</w:t>
        <w:tab/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RCL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</w:p>
    <w:p>
      <w:pPr>
        <w:spacing w:before="1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ds.</w:t>
      </w:r>
    </w:p>
    <w:p>
      <w:pPr>
        <w:spacing w:before="0" w:after="0" w:line="252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2.2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Labe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jc w:val="left"/>
        <w:spacing w:after="0"/>
        <w:sectPr>
          <w:type w:val="continuous"/>
          <w:pgSz w:w="12240" w:h="15840"/>
          <w:pgMar w:top="1340" w:bottom="280" w:left="1340" w:right="680"/>
        </w:sectPr>
      </w:pPr>
      <w:rPr/>
    </w:p>
    <w:p>
      <w:pPr>
        <w:spacing w:before="72" w:after="0" w:line="240" w:lineRule="auto"/>
        <w:ind w:left="100" w:right="227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5.75pt;margin-top:5.147033pt;width:110.15pt;height:144.086085pt;mso-position-horizontal-relative:page;mso-position-vertical-relative:paragraph;z-index:-1946" type="#_x0000_t202" filled="f" stroked="f">
            <v:textbox inset="0,0,0,0">
              <w:txbxContent>
                <w:p>
                  <w:pPr>
                    <w:spacing w:before="0" w:after="0" w:line="245" w:lineRule="exact"/>
                    <w:ind w:left="29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and</w:t>
                  </w:r>
                </w:p>
              </w:txbxContent>
            </v:textbox>
          </v:shape>
        </w:pict>
      </w:r>
      <w:r>
        <w:rPr/>
        <w:pict>
          <v:shape style="position:absolute;margin-left:425.75pt;margin-top:735.650024pt;width:159.1pt;height:36pt;mso-position-horizontal-relative:page;mso-position-vertical-relative:page;z-index:-1945" type="#_x0000_t75">
            <v:imagedata r:id="rId70" o:title=""/>
          </v:shape>
        </w:pict>
      </w:r>
      <w:r>
        <w:rPr/>
        <w:pict>
          <v:shape style="position:absolute;margin-left:465.75pt;margin-top:5.233118pt;width:110.15pt;height:144pt;mso-position-horizontal-relative:page;mso-position-vertical-relative:paragraph;z-index:-1944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Heat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sunli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2" w:lineRule="auto"/>
        <w:ind w:left="100" w:right="5016"/>
        <w:jc w:val="left"/>
        <w:tabs>
          <w:tab w:pos="2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following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ments: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4.1</w:t>
        <w:tab/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ACT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UBS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NCES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5.2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ANIC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EROXI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9" w:lineRule="exact"/>
        <w:ind w:left="268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position w:val="-1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cept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b/>
          <w:bCs/>
          <w:position w:val="-1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acka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position w:val="-1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dioa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position w:val="-1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position w:val="-1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59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4.570861pt;height:108.33pt;mso-position-horizontal-relative:char;mso-position-vertical-relative:line" type="#_x0000_t75">
            <v:imagedata r:id="rId7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2258" w:right="2237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386" w:right="3365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Magn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MA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9)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47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eq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</w:p>
    <w:p>
      <w:pPr>
        <w:spacing w:before="2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0" w:after="0" w:line="252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21" w:after="0" w:line="240" w:lineRule="auto"/>
        <w:ind w:left="38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0.613167pt;height:107.64pt;mso-position-horizontal-relative:char;mso-position-vertical-relative:line" type="#_x0000_t75">
            <v:imagedata r:id="rId7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447" w:right="342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IRCR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1" w:right="97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bidden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raft.</w:t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3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7.752462pt;height:128.76pt;mso-position-horizontal-relative:char;mso-position-vertical-relative:line" type="#_x0000_t75">
            <v:imagedata r:id="rId7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615" w:top="1360" w:bottom="800" w:left="1340" w:right="620"/>
          <w:pgSz w:w="12240" w:h="15840"/>
        </w:sectPr>
      </w:pPr>
      <w:rPr/>
    </w:p>
    <w:p>
      <w:pPr>
        <w:spacing w:before="77" w:after="0" w:line="240" w:lineRule="auto"/>
        <w:ind w:left="3941" w:right="409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NTATI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AB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99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981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ntaining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quids.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opposite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4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3.739625pt;height:107.73pt;mso-position-horizontal-relative:char;mso-position-vertical-relative:line" type="#_x0000_t75">
            <v:imagedata r:id="rId7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705"/>
        <w:jc w:val="left"/>
        <w:tabs>
          <w:tab w:pos="29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IUM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(ELI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hium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</w:p>
    <w:p>
      <w:pPr>
        <w:spacing w:before="36" w:after="0" w:line="240" w:lineRule="auto"/>
        <w:ind w:left="353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0.420067pt;height:148.5pt;mso-position-horizontal-relative:char;mso-position-vertical-relative:line" type="#_x0000_t75">
            <v:imagedata r:id="rId7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51" w:right="261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NTAL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-2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UBS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ANCE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9"/>
          <w:b/>
          <w:bCs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99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0" w:after="0" w:line="240" w:lineRule="auto"/>
        <w:ind w:left="35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5.622178pt;height:154.0425pt;mso-position-horizontal-relative:char;mso-position-vertical-relative:line" type="#_x0000_t75">
            <v:imagedata r:id="rId7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927" w:header="0" w:top="1360" w:bottom="1120" w:left="1340" w:right="440"/>
          <w:footerReference w:type="default" r:id="rId75"/>
          <w:pgSz w:w="12240" w:h="15840"/>
        </w:sectPr>
      </w:pPr>
      <w:rPr/>
    </w:p>
    <w:p>
      <w:pPr>
        <w:spacing w:before="77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49"/>
        <w:jc w:val="left"/>
        <w:tabs>
          <w:tab w:pos="5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5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00" w:right="1957"/>
        <w:jc w:val="left"/>
        <w:tabs>
          <w:tab w:pos="5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/ID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Haza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ica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Code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sig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0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3.711284pt;height:196.605pt;mso-position-horizontal-relative:char;mso-position-vertical-relative:line" type="#_x0000_t75">
            <v:imagedata r:id="rId8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CU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NTATI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212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IPPERS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ECL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TI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acco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1" w:after="0" w:line="240" w:lineRule="auto"/>
        <w:ind w:left="222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3.75pt;margin-top:14.42282pt;width:220.3pt;height:288pt;mso-position-horizontal-relative:page;mso-position-vertical-relative:paragraph;z-index:-1943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2048" w:right="202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19</w:t>
                  </w:r>
                </w:p>
              </w:txbxContent>
            </v:textbox>
          </v:shape>
        </w:pict>
      </w:r>
      <w:r>
        <w:rPr/>
        <w:pict>
          <v:group style="position:absolute;margin-left:213.75pt;margin-top:14.42282pt;width:371.1pt;height:288pt;mso-position-horizontal-relative:page;mso-position-vertical-relative:paragraph;z-index:-1942" coordorigin="4275,288" coordsize="7422,5760">
            <v:shape style="position:absolute;left:8515;top:5065;width:3182;height:720" type="#_x0000_t75">
              <v:imagedata r:id="rId81" o:title=""/>
            </v:shape>
            <v:shape style="position:absolute;left:4275;top:288;width:4406;height:5760" type="#_x0000_t75">
              <v:imagedata r:id="rId82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’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CLARAT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footer="0" w:header="0" w:top="1360" w:bottom="280" w:left="1340" w:right="700"/>
          <w:footerReference w:type="default" r:id="rId79"/>
          <w:pgSz w:w="12240" w:h="15840"/>
        </w:sectPr>
      </w:pPr>
      <w:rPr/>
    </w:p>
    <w:p>
      <w:pPr>
        <w:spacing w:before="77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Inco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ble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anger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IA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ange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52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egu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9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.3.A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..</w:t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1" w:lineRule="exact"/>
        <w:ind w:left="4028" w:right="418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Loa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250.680008" w:type="dxa"/>
      </w:tblPr>
      <w:tblGrid/>
      <w:tr>
        <w:trPr>
          <w:trHeight w:val="516" w:hRule="exact"/>
        </w:trPr>
        <w:tc>
          <w:tcPr>
            <w:tcW w:w="9760" w:type="dxa"/>
            <w:gridSpan w:val="9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51" w:lineRule="exact"/>
              <w:ind w:left="4192" w:right="417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B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b/>
                <w:bCs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9.3.A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" w:after="0" w:line="252" w:lineRule="exact"/>
              <w:ind w:left="3700" w:right="368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Segreg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Packa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  <w:b/>
                <w:bCs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es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69" w:hRule="exact"/>
        </w:trPr>
        <w:tc>
          <w:tcPr>
            <w:tcW w:w="197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51" w:lineRule="exact"/>
              <w:ind w:left="385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Lab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l</w:t>
            </w:r>
          </w:p>
        </w:tc>
        <w:tc>
          <w:tcPr>
            <w:tcW w:w="197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51" w:lineRule="exact"/>
              <w:ind w:left="460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1.4S</w:t>
            </w:r>
          </w:p>
        </w:tc>
        <w:tc>
          <w:tcPr>
            <w:tcW w:w="83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51" w:lineRule="exact"/>
              <w:ind w:left="318" w:right="29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</w:t>
            </w:r>
          </w:p>
        </w:tc>
        <w:tc>
          <w:tcPr>
            <w:tcW w:w="83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51" w:lineRule="exact"/>
              <w:ind w:left="318" w:right="29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</w:t>
            </w:r>
          </w:p>
        </w:tc>
        <w:tc>
          <w:tcPr>
            <w:tcW w:w="83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51" w:lineRule="exact"/>
              <w:ind w:left="270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4.2</w:t>
            </w:r>
          </w:p>
        </w:tc>
        <w:tc>
          <w:tcPr>
            <w:tcW w:w="828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51" w:lineRule="exact"/>
              <w:ind w:left="270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4.3</w:t>
            </w:r>
          </w:p>
        </w:tc>
        <w:tc>
          <w:tcPr>
            <w:tcW w:w="83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51" w:lineRule="exact"/>
              <w:ind w:left="270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5.1</w:t>
            </w:r>
          </w:p>
        </w:tc>
        <w:tc>
          <w:tcPr>
            <w:tcW w:w="83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51" w:lineRule="exact"/>
              <w:ind w:left="270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5.2</w:t>
            </w:r>
          </w:p>
        </w:tc>
        <w:tc>
          <w:tcPr>
            <w:tcW w:w="83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51" w:lineRule="exact"/>
              <w:ind w:left="318" w:right="29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8</w:t>
            </w:r>
          </w:p>
        </w:tc>
      </w:tr>
      <w:tr>
        <w:trPr>
          <w:trHeight w:val="265" w:hRule="exact"/>
        </w:trPr>
        <w:tc>
          <w:tcPr>
            <w:tcW w:w="197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46" w:lineRule="exact"/>
              <w:ind w:left="239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ud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1.4S</w:t>
            </w:r>
          </w:p>
        </w:tc>
        <w:tc>
          <w:tcPr>
            <w:tcW w:w="197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409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See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9.3.2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2.5</w:t>
            </w:r>
          </w:p>
        </w:tc>
        <w:tc>
          <w:tcPr>
            <w:tcW w:w="83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294" w:right="27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3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294" w:right="27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3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294" w:right="27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28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294" w:right="27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3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294" w:right="27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3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294" w:right="27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3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294" w:right="27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</w:tr>
      <w:tr>
        <w:trPr>
          <w:trHeight w:val="300" w:hRule="exact"/>
        </w:trPr>
        <w:tc>
          <w:tcPr>
            <w:tcW w:w="197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2" w:after="0" w:line="240" w:lineRule="auto"/>
              <w:ind w:left="889" w:right="87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</w:t>
            </w:r>
          </w:p>
        </w:tc>
        <w:tc>
          <w:tcPr>
            <w:tcW w:w="197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865" w:right="8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3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2" w:after="0" w:line="240" w:lineRule="auto"/>
              <w:ind w:left="335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28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</w:tr>
      <w:tr>
        <w:trPr>
          <w:trHeight w:val="302" w:hRule="exact"/>
        </w:trPr>
        <w:tc>
          <w:tcPr>
            <w:tcW w:w="1976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2" w:after="0" w:line="240" w:lineRule="auto"/>
              <w:ind w:left="889" w:right="87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</w:t>
            </w:r>
          </w:p>
        </w:tc>
        <w:tc>
          <w:tcPr>
            <w:tcW w:w="1973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865" w:right="8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31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2" w:after="0" w:line="240" w:lineRule="auto"/>
              <w:ind w:left="335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1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28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2" w:after="0" w:line="240" w:lineRule="auto"/>
              <w:ind w:left="294" w:right="27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31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</w:tr>
      <w:tr>
        <w:trPr>
          <w:trHeight w:val="300" w:hRule="exact"/>
        </w:trPr>
        <w:tc>
          <w:tcPr>
            <w:tcW w:w="1976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2" w:after="0" w:line="240" w:lineRule="auto"/>
              <w:ind w:left="807" w:right="78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4.2</w:t>
            </w:r>
          </w:p>
        </w:tc>
        <w:tc>
          <w:tcPr>
            <w:tcW w:w="1973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865" w:right="8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31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2" w:after="0" w:line="240" w:lineRule="auto"/>
              <w:ind w:left="335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1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28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2" w:after="0" w:line="240" w:lineRule="auto"/>
              <w:ind w:left="294" w:right="27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3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</w:tr>
      <w:tr>
        <w:trPr>
          <w:trHeight w:val="300" w:hRule="exact"/>
        </w:trPr>
        <w:tc>
          <w:tcPr>
            <w:tcW w:w="1976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46" w:lineRule="exact"/>
              <w:ind w:left="807" w:right="78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4.3</w:t>
            </w:r>
          </w:p>
        </w:tc>
        <w:tc>
          <w:tcPr>
            <w:tcW w:w="1973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865" w:right="8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31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335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1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28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334" w:right="31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294" w:right="27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</w:tr>
      <w:tr>
        <w:trPr>
          <w:trHeight w:val="302" w:hRule="exact"/>
        </w:trPr>
        <w:tc>
          <w:tcPr>
            <w:tcW w:w="1976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4" w:after="0" w:line="240" w:lineRule="auto"/>
              <w:ind w:left="807" w:right="78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5.1</w:t>
            </w:r>
          </w:p>
        </w:tc>
        <w:tc>
          <w:tcPr>
            <w:tcW w:w="1973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865" w:right="8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31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4" w:after="0" w:line="240" w:lineRule="auto"/>
              <w:ind w:left="335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294" w:right="27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31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294" w:right="27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28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334" w:right="31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4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</w:tr>
      <w:tr>
        <w:trPr>
          <w:trHeight w:val="300" w:hRule="exact"/>
        </w:trPr>
        <w:tc>
          <w:tcPr>
            <w:tcW w:w="1976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46" w:lineRule="exact"/>
              <w:ind w:left="807" w:right="78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5.2</w:t>
            </w:r>
          </w:p>
        </w:tc>
        <w:tc>
          <w:tcPr>
            <w:tcW w:w="1973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865" w:right="8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31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335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1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28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334" w:right="31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</w:tr>
      <w:tr>
        <w:trPr>
          <w:trHeight w:val="302" w:hRule="exact"/>
        </w:trPr>
        <w:tc>
          <w:tcPr>
            <w:tcW w:w="1976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2" w:after="0" w:line="240" w:lineRule="auto"/>
              <w:ind w:left="889" w:right="87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8</w:t>
            </w:r>
          </w:p>
        </w:tc>
        <w:tc>
          <w:tcPr>
            <w:tcW w:w="1973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865" w:right="8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31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2" w:after="0" w:line="240" w:lineRule="auto"/>
              <w:ind w:left="335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1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28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294" w:right="27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X</w:t>
            </w:r>
          </w:p>
        </w:tc>
        <w:tc>
          <w:tcPr>
            <w:tcW w:w="830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1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  <w:tc>
          <w:tcPr>
            <w:tcW w:w="830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334" w:right="31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</w:p>
        </w:tc>
      </w:tr>
    </w:tbl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TE: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418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“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“”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eq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on.</w:t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exact"/>
        <w:ind w:left="100" w:right="605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1.4S,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4.1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6,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7,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9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9.3.A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oods.</w:t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DL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exact"/>
        <w:ind w:left="100" w:right="272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nsu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:</w:t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angerous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oo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e: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exact"/>
        <w:ind w:left="100" w:right="76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Inspe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ce,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s.</w:t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444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n;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ard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2" w:lineRule="exact"/>
        <w:ind w:left="100" w:right="638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onal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jc w:val="left"/>
        <w:spacing w:after="0"/>
        <w:sectPr>
          <w:pgNumType w:start="20"/>
          <w:pgMar w:footer="927" w:header="0" w:top="1360" w:bottom="1120" w:left="1340" w:right="440"/>
          <w:footerReference w:type="default" r:id="rId83"/>
          <w:pgSz w:w="12240" w:h="15840"/>
        </w:sectPr>
      </w:pPr>
      <w:rPr/>
    </w:p>
    <w:p>
      <w:pPr>
        <w:spacing w:before="77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0pt;margin-top:344.565552pt;width:464.941574pt;height:348.778412pt;mso-position-horizontal-relative:page;mso-position-vertical-relative:page;z-index:-1941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Loa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509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’s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ontai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ALS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ITH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DS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</w:p>
    <w:p>
      <w:pPr>
        <w:spacing w:before="5" w:after="0" w:line="252" w:lineRule="exact"/>
        <w:ind w:left="100" w:right="8674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ce.</w:t>
      </w:r>
    </w:p>
    <w:p>
      <w:pPr>
        <w:spacing w:before="0" w:after="0" w:line="250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6.1</w:t>
      </w:r>
    </w:p>
    <w:p>
      <w:pPr>
        <w:spacing w:before="1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6.2</w:t>
      </w:r>
    </w:p>
    <w:p>
      <w:pPr>
        <w:spacing w:before="0" w:after="0" w:line="252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IC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(U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INI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50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gerous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oo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ag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showing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ub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c1as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s)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ontains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load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ft.</w:t>
      </w:r>
    </w:p>
    <w:p>
      <w:pPr>
        <w:jc w:val="left"/>
        <w:spacing w:after="0"/>
        <w:sectPr>
          <w:pgMar w:header="0" w:footer="927" w:top="1360" w:bottom="1120" w:left="1340" w:right="440"/>
          <w:pgSz w:w="12240" w:h="15840"/>
        </w:sectPr>
      </w:pPr>
      <w:rPr/>
    </w:p>
    <w:p>
      <w:pPr>
        <w:spacing w:before="77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ROVI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ATI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NOTI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ATI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NOTOC)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52" w:lineRule="exact"/>
        <w:ind w:left="100" w:right="895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</w:p>
    <w:p>
      <w:pPr>
        <w:spacing w:before="0" w:after="0" w:line="252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o.</w:t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exact"/>
        <w:ind w:left="100" w:right="79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Gen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pt;margin-top:26.843151pt;width:539.25pt;height:189.216402pt;mso-position-horizontal-relative:page;mso-position-vertical-relative:paragraph;z-index:-1940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6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right="-2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equ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3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ous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3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ods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Excep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Qua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3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Excep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of</w:t>
                  </w:r>
                </w:p>
                <w:p>
                  <w:pPr>
                    <w:spacing w:before="1" w:after="0" w:line="240" w:lineRule="auto"/>
                    <w:ind w:right="-2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ad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11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right="-2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4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ust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e,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3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4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4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:</w:t>
                  </w:r>
                </w:p>
                <w:p>
                  <w:pPr>
                    <w:spacing w:before="14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1" w:lineRule="auto"/>
                    <w:ind w:right="72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  <w:i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e: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3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3"/>
                      <w:w w:val="100"/>
                      <w:i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abo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da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ge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go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ds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ded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5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ar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nt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  <w:i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ch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ca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ed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q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ent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  <w:i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i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i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  <w:p>
                  <w:pPr>
                    <w:spacing w:before="12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right="-2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nu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4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ber</w:t>
                  </w:r>
                </w:p>
                <w:p>
                  <w:pPr>
                    <w:spacing w:before="0" w:after="0" w:line="252" w:lineRule="exact"/>
                    <w:ind w:right="-2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op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pp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na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3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upp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3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ed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3"/>
                      <w:w w:val="100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chn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3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4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  <w:t>e</w:t>
                  </w:r>
                </w:p>
                <w:p>
                  <w:pPr>
                    <w:spacing w:before="0" w:after="0" w:line="248" w:lineRule="exact"/>
                    <w:ind w:right="-2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  <w:position w:val="-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  <w:position w:val="-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  <w:position w:val="-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  <w:position w:val="-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  <w:position w:val="-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4"/>
                      <w:w w:val="100"/>
                      <w:position w:val="-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ust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2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position w:val="-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ea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position w:val="-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  <w:position w:val="-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  <w:position w:val="-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position w:val="-1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position w:val="-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position w:val="-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ab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position w:val="-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position w:val="-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position w:val="-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  <w:position w:val="-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position w:val="-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4"/>
                      <w:w w:val="100"/>
                      <w:position w:val="-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4"/>
                      <w:w w:val="100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position w:val="-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4"/>
                      <w:w w:val="100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3"/>
                      <w:w w:val="100"/>
                      <w:position w:val="-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  <w:position w:val="-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4"/>
                      <w:w w:val="100"/>
                      <w:position w:val="-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du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position w:val="-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position w:val="-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position w:val="-1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1"/>
                      <w:w w:val="100"/>
                      <w:position w:val="-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position w:val="-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-2"/>
                      <w:w w:val="100"/>
                      <w:position w:val="-1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1"/>
                      <w:w w:val="100"/>
                      <w:position w:val="-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-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Notifi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Sample</w:t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36.156295pt;height:187.17pt;mso-position-horizontal-relative:char;mso-position-vertical-relative:line" type="#_x0000_t75">
            <v:imagedata r:id="rId8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1" w:lineRule="auto"/>
        <w:ind w:left="100" w:right="792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spacing w:before="2" w:after="0" w:line="240" w:lineRule="auto"/>
        <w:ind w:left="304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DS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NSE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exact"/>
        <w:ind w:left="100" w:right="1205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oce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exa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eq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awa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ency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s.</w:t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ENE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USE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ERS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47" w:lineRule="exact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ency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</w:p>
    <w:p>
      <w:pPr>
        <w:spacing w:before="1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s: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tabs>
          <w:tab w:pos="4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;</w:t>
      </w:r>
    </w:p>
    <w:p>
      <w:pPr>
        <w:spacing w:before="0" w:after="0" w:line="252" w:lineRule="exact"/>
        <w:ind w:left="100" w:right="-20"/>
        <w:jc w:val="left"/>
        <w:tabs>
          <w:tab w:pos="4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;</w:t>
      </w:r>
    </w:p>
    <w:p>
      <w:pPr>
        <w:spacing w:before="0" w:after="0" w:line="252" w:lineRule="exact"/>
        <w:ind w:left="100" w:right="-20"/>
        <w:jc w:val="left"/>
        <w:tabs>
          <w:tab w:pos="4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;</w:t>
      </w:r>
    </w:p>
    <w:p>
      <w:pPr>
        <w:spacing w:before="1" w:after="0" w:line="240" w:lineRule="auto"/>
        <w:ind w:left="100" w:right="-20"/>
        <w:jc w:val="left"/>
        <w:tabs>
          <w:tab w:pos="4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e;</w:t>
      </w:r>
    </w:p>
    <w:p>
      <w:pPr>
        <w:spacing w:before="0" w:after="0" w:line="252" w:lineRule="exact"/>
        <w:ind w:left="100" w:right="-20"/>
        <w:jc w:val="left"/>
        <w:tabs>
          <w:tab w:pos="4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:</w:t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</w:p>
    <w:p>
      <w:pPr>
        <w:spacing w:before="0" w:after="0" w:line="269" w:lineRule="exact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con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na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69" w:lineRule="exact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69" w:lineRule="exact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eep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hands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away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ou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69" w:lineRule="exact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ek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cal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e;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nc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ed.</w:t>
      </w:r>
    </w:p>
    <w:p>
      <w:pPr>
        <w:jc w:val="left"/>
        <w:spacing w:after="0"/>
        <w:sectPr>
          <w:pgMar w:header="0" w:footer="927" w:top="1360" w:bottom="1120" w:left="1340" w:right="0"/>
          <w:pgSz w:w="12240" w:h="15840"/>
        </w:sectPr>
      </w:pPr>
      <w:rPr/>
    </w:p>
    <w:p>
      <w:pPr>
        <w:spacing w:before="77" w:after="0" w:line="240" w:lineRule="auto"/>
        <w:ind w:left="344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IDENTS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nt: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</w:p>
    <w:p>
      <w:pPr>
        <w:spacing w:before="5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lts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io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ju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son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io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prop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7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2.317142pt;height:124.2pt;mso-position-horizontal-relative:char;mso-position-vertical-relative:line" type="#_x0000_t75">
            <v:imagedata r:id="rId8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49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DS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IDEN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ident,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lts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ju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ire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lage,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iatio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agi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tain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rious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ident.</w:t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72.782pt;height:215.9775pt;mso-position-horizontal-relative:char;mso-position-vertical-relative:line" type="#_x0000_t75">
            <v:imagedata r:id="rId8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Mar w:header="0" w:footer="927" w:top="1360" w:bottom="1120" w:left="1340" w:right="440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Symbol"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25.75pt;margin-top:735.650024pt;width:159.1pt;height:36pt;mso-position-horizontal-relative:page;mso-position-vertical-relative:page;z-index:-1989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9.070007pt;margin-top:750.263916pt;width:10.0pt;height:14.0pt;mso-position-horizontal-relative:page;mso-position-vertical-relative:page;z-index:-1988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25.75pt;margin-top:735.650024pt;width:159.1pt;height:36pt;mso-position-horizontal-relative:page;mso-position-vertical-relative:page;z-index:-1979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6.070007pt;margin-top:750.263916pt;width:16.000001pt;height:14.0pt;mso-position-horizontal-relative:page;mso-position-vertical-relative:page;z-index:-1978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25.75pt;margin-top:735.650024pt;width:159.1pt;height:36pt;mso-position-horizontal-relative:page;mso-position-vertical-relative:page;z-index:-1987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9.070007pt;margin-top:750.263916pt;width:10.0pt;height:14.0pt;mso-position-horizontal-relative:page;mso-position-vertical-relative:page;z-index:-1986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6.070007pt;margin-top:750.263916pt;width:16.000001pt;height:14.0pt;mso-position-horizontal-relative:page;mso-position-vertical-relative:page;z-index:-1985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25.75pt;margin-top:735.650024pt;width:159.1pt;height:36pt;mso-position-horizontal-relative:page;mso-position-vertical-relative:page;z-index:-198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6.070007pt;margin-top:750.263916pt;width:16.000001pt;height:14.0pt;mso-position-horizontal-relative:page;mso-position-vertical-relative:page;z-index:-1983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6.070007pt;margin-top:750.263916pt;width:16.000001pt;height:14.0pt;mso-position-horizontal-relative:page;mso-position-vertical-relative:page;z-index:-1982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25.75pt;margin-top:735.650024pt;width:159.1pt;height:36pt;mso-position-horizontal-relative:page;mso-position-vertical-relative:page;z-index:-1981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7.070007pt;margin-top:750.263916pt;width:14.000001pt;height:14.0pt;mso-position-horizontal-relative:page;mso-position-vertical-relative:page;z-index:-1980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t>18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footer" Target="footer1.xml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pn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footer" Target="foot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png"/><Relationship Id="rId26" Type="http://schemas.openxmlformats.org/officeDocument/2006/relationships/footer" Target="footer3.xml"/><Relationship Id="rId27" Type="http://schemas.openxmlformats.org/officeDocument/2006/relationships/image" Target="media/image20.jp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footer" Target="footer4.xml"/><Relationship Id="rId32" Type="http://schemas.openxmlformats.org/officeDocument/2006/relationships/image" Target="media/image24.pn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png"/><Relationship Id="rId36" Type="http://schemas.openxmlformats.org/officeDocument/2006/relationships/footer" Target="footer5.xml"/><Relationship Id="rId37" Type="http://schemas.openxmlformats.org/officeDocument/2006/relationships/image" Target="media/image28.jpg"/><Relationship Id="rId38" Type="http://schemas.openxmlformats.org/officeDocument/2006/relationships/image" Target="media/image29.png"/><Relationship Id="rId39" Type="http://schemas.openxmlformats.org/officeDocument/2006/relationships/image" Target="media/image30.jp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jp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jp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jpg"/><Relationship Id="rId57" Type="http://schemas.openxmlformats.org/officeDocument/2006/relationships/footer" Target="footer6.xml"/><Relationship Id="rId58" Type="http://schemas.openxmlformats.org/officeDocument/2006/relationships/image" Target="media/image49.png"/><Relationship Id="rId59" Type="http://schemas.openxmlformats.org/officeDocument/2006/relationships/image" Target="media/image50.jpg"/><Relationship Id="rId60" Type="http://schemas.openxmlformats.org/officeDocument/2006/relationships/image" Target="media/image51.jpg"/><Relationship Id="rId61" Type="http://schemas.openxmlformats.org/officeDocument/2006/relationships/footer" Target="footer7.xml"/><Relationship Id="rId62" Type="http://schemas.openxmlformats.org/officeDocument/2006/relationships/image" Target="media/image52.jpg"/><Relationship Id="rId63" Type="http://schemas.openxmlformats.org/officeDocument/2006/relationships/image" Target="media/image53.png"/><Relationship Id="rId64" Type="http://schemas.openxmlformats.org/officeDocument/2006/relationships/image" Target="media/image54.jpg"/><Relationship Id="rId65" Type="http://schemas.openxmlformats.org/officeDocument/2006/relationships/image" Target="media/image55.jp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jpg"/><Relationship Id="rId69" Type="http://schemas.openxmlformats.org/officeDocument/2006/relationships/image" Target="media/image59.png"/><Relationship Id="rId70" Type="http://schemas.openxmlformats.org/officeDocument/2006/relationships/image" Target="media/image60.jp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footer" Target="footer8.xml"/><Relationship Id="rId76" Type="http://schemas.openxmlformats.org/officeDocument/2006/relationships/image" Target="media/image66.png"/><Relationship Id="rId77" Type="http://schemas.openxmlformats.org/officeDocument/2006/relationships/image" Target="media/image67.jpg"/><Relationship Id="rId78" Type="http://schemas.openxmlformats.org/officeDocument/2006/relationships/image" Target="media/image68.png"/><Relationship Id="rId79" Type="http://schemas.openxmlformats.org/officeDocument/2006/relationships/footer" Target="footer9.xml"/><Relationship Id="rId80" Type="http://schemas.openxmlformats.org/officeDocument/2006/relationships/image" Target="media/image69.png"/><Relationship Id="rId81" Type="http://schemas.openxmlformats.org/officeDocument/2006/relationships/image" Target="media/image70.jpg"/><Relationship Id="rId82" Type="http://schemas.openxmlformats.org/officeDocument/2006/relationships/image" Target="media/image71.png"/><Relationship Id="rId83" Type="http://schemas.openxmlformats.org/officeDocument/2006/relationships/footer" Target="footer10.xml"/><Relationship Id="rId84" Type="http://schemas.openxmlformats.org/officeDocument/2006/relationships/image" Target="media/image73.jpg"/><Relationship Id="rId85" Type="http://schemas.openxmlformats.org/officeDocument/2006/relationships/image" Target="media/image74.png"/><Relationship Id="rId86" Type="http://schemas.openxmlformats.org/officeDocument/2006/relationships/image" Target="media/image75.jpg"/><Relationship Id="rId87" Type="http://schemas.openxmlformats.org/officeDocument/2006/relationships/image" Target="media/image76.jp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2.jp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2020-01-21T11:31:05Z</dcterms:created>
  <dcterms:modified xsi:type="dcterms:W3CDTF">2020-01-21T11:31:05Z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2017-12-20T00:00:00Z</vt:filetime>
  </property>
  <property fmtid="{D5CDD505-2E9C-101B-9397-08002B2CF9AE}" pid="3" name="LastSaved">
    <vt:filetime>2020-01-21T00:00:00Z</vt:filetime>
  </property>
</Properties>
</file>